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64DE8F" w14:textId="5DD3FC81" w:rsidR="006E0335" w:rsidRDefault="004E259C" w:rsidP="006E0335">
      <w:pPr>
        <w:pStyle w:val="Default"/>
        <w:spacing w:line="300" w:lineRule="atLeast"/>
      </w:pP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46304" behindDoc="0" locked="0" layoutInCell="1" allowOverlap="1" wp14:anchorId="0EE076BD" wp14:editId="74C83697">
                <wp:simplePos x="0" y="0"/>
                <wp:positionH relativeFrom="margin">
                  <wp:posOffset>1819128</wp:posOffset>
                </wp:positionH>
                <wp:positionV relativeFrom="line">
                  <wp:posOffset>101356</wp:posOffset>
                </wp:positionV>
                <wp:extent cx="4526280" cy="1512277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15122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CA2049" w14:textId="77777777" w:rsidR="00B703E1" w:rsidRPr="003C38BD" w:rsidRDefault="00B703E1" w:rsidP="00B703E1">
                            <w:pPr>
                              <w:pStyle w:val="Heading2"/>
                              <w:ind w:left="403"/>
                            </w:pPr>
                            <w:r w:rsidRPr="003C38BD">
                              <w:t>PROFILE</w:t>
                            </w:r>
                          </w:p>
                          <w:p w14:paraId="63DFA225" w14:textId="46BDB12F" w:rsidR="00B703E1" w:rsidRPr="003C38BD" w:rsidRDefault="00B703E1" w:rsidP="004E259C">
                            <w:pPr>
                              <w:pStyle w:val="Default"/>
                              <w:spacing w:line="288" w:lineRule="auto"/>
                              <w:ind w:left="403"/>
                              <w:rPr>
                                <w:rFonts w:ascii="Montserrat" w:hAnsi="Montserrat" w:cs="Gill San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N</w:t>
                            </w:r>
                            <w:r w:rsidRPr="003C38BD">
                              <w:rPr>
                                <w:rFonts w:ascii="Montserrat" w:hAnsi="Montserrat" w:cs="Gill Sans"/>
                                <w:lang w:val="it-IT"/>
                              </w:rPr>
                              <w:t>ec commodo ante. Ut convallis dignissim elit, at consectetur purus suscipit nec. Fusce porta magna at</w:t>
                            </w: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 xml:space="preserve"> </w:t>
                            </w:r>
                            <w:r w:rsidRPr="003C38BD">
                              <w:rPr>
                                <w:rFonts w:ascii="Montserrat" w:hAnsi="Montserrat" w:cs="Gill Sans"/>
                                <w:lang w:val="it-IT"/>
                              </w:rPr>
                              <w:t xml:space="preserve">lectus pulvinar convallis. Praesent fermentum est nec fermentum, nec volutpat lorem vulputate. Ut blandit massa sed est faucibus mattis. Curabitur et vestibulum urna. Aenean posuere a orci at facilisis. Morbi pretium tellus ut turpis auctor consectetur. Donec egestas leo accumsan mi commodo, et dignissim nisl </w:t>
                            </w:r>
                            <w:r w:rsidRPr="003C38BD">
                              <w:rPr>
                                <w:rFonts w:ascii="Montserrat" w:hAnsi="Montserrat" w:cs="Gill Sans"/>
                                <w:lang w:val="it-IT"/>
                              </w:rPr>
                              <w:t xml:space="preserve">pretium tellus ut </w:t>
                            </w:r>
                            <w:r w:rsidRPr="001C44B5">
                              <w:t>turpis</w:t>
                            </w:r>
                            <w:r w:rsidRPr="003C38BD">
                              <w:rPr>
                                <w:rFonts w:ascii="Montserrat" w:hAnsi="Montserrat" w:cs="Gill Sans"/>
                                <w:lang w:val="it-IT"/>
                              </w:rPr>
                              <w:t xml:space="preserve"> </w:t>
                            </w:r>
                            <w:r w:rsidRPr="003C38BD">
                              <w:rPr>
                                <w:rFonts w:ascii="Montserrat" w:hAnsi="Montserrat" w:cs="Gill Sans"/>
                                <w:lang w:val="it-IT"/>
                              </w:rPr>
                              <w:t>fringilla.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076B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43.25pt;margin-top:8pt;width:356.4pt;height:119.1pt;z-index:2517463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" filled="f" stroked="f" strokeweight="1pt">
                <v:stroke miterlimit="4"/>
                <v:textbox inset="4pt,4pt,4pt,4pt">
                  <w:txbxContent>
                    <w:p w14:paraId="43CA2049" w14:textId="77777777" w:rsidR="00B703E1" w:rsidRPr="003C38BD" w:rsidRDefault="00B703E1" w:rsidP="00B703E1">
                      <w:pPr>
                        <w:pStyle w:val="Heading2"/>
                        <w:ind w:left="403"/>
                      </w:pPr>
                      <w:r w:rsidRPr="003C38BD">
                        <w:t>PROFILE</w:t>
                      </w:r>
                    </w:p>
                    <w:p w14:paraId="63DFA225" w14:textId="46BDB12F" w:rsidR="00B703E1" w:rsidRPr="003C38BD" w:rsidRDefault="00B703E1" w:rsidP="004E259C">
                      <w:pPr>
                        <w:pStyle w:val="Default"/>
                        <w:spacing w:line="288" w:lineRule="auto"/>
                        <w:ind w:left="403"/>
                        <w:rPr>
                          <w:rFonts w:ascii="Montserrat" w:hAnsi="Montserrat" w:cs="Gill San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N</w:t>
                      </w:r>
                      <w:r w:rsidRPr="003C38BD">
                        <w:rPr>
                          <w:rFonts w:ascii="Montserrat" w:hAnsi="Montserrat" w:cs="Gill Sans"/>
                          <w:lang w:val="it-IT"/>
                        </w:rPr>
                        <w:t>ec commodo ante. Ut convallis dignissim elit, at consectetur purus suscipit nec. Fusce porta magna at</w:t>
                      </w: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 xml:space="preserve"> </w:t>
                      </w:r>
                      <w:r w:rsidRPr="003C38BD">
                        <w:rPr>
                          <w:rFonts w:ascii="Montserrat" w:hAnsi="Montserrat" w:cs="Gill Sans"/>
                          <w:lang w:val="it-IT"/>
                        </w:rPr>
                        <w:t xml:space="preserve">lectus pulvinar convallis. Praesent fermentum est nec fermentum, nec volutpat lorem vulputate. Ut blandit massa sed est faucibus mattis. Curabitur et vestibulum urna. Aenean posuere a orci at facilisis. Morbi pretium tellus ut turpis auctor consectetur. Donec egestas leo accumsan mi commodo, et dignissim nisl </w:t>
                      </w:r>
                      <w:r w:rsidRPr="003C38BD">
                        <w:rPr>
                          <w:rFonts w:ascii="Montserrat" w:hAnsi="Montserrat" w:cs="Gill Sans"/>
                          <w:lang w:val="it-IT"/>
                        </w:rPr>
                        <w:t xml:space="preserve">pretium tellus ut </w:t>
                      </w:r>
                      <w:r w:rsidRPr="001C44B5">
                        <w:t>turpis</w:t>
                      </w:r>
                      <w:r w:rsidRPr="003C38BD">
                        <w:rPr>
                          <w:rFonts w:ascii="Montserrat" w:hAnsi="Montserrat" w:cs="Gill Sans"/>
                          <w:lang w:val="it-IT"/>
                        </w:rPr>
                        <w:t xml:space="preserve"> </w:t>
                      </w:r>
                      <w:r w:rsidRPr="003C38BD">
                        <w:rPr>
                          <w:rFonts w:ascii="Montserrat" w:hAnsi="Montserrat" w:cs="Gill Sans"/>
                          <w:lang w:val="it-IT"/>
                        </w:rPr>
                        <w:t>fringilla.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C44B5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D4A8522" wp14:editId="7BA36813">
                <wp:simplePos x="0" y="0"/>
                <wp:positionH relativeFrom="margin">
                  <wp:posOffset>-255690</wp:posOffset>
                </wp:positionH>
                <wp:positionV relativeFrom="line">
                  <wp:posOffset>100525</wp:posOffset>
                </wp:positionV>
                <wp:extent cx="2035810" cy="1368000"/>
                <wp:effectExtent l="0" t="0" r="0" b="0"/>
                <wp:wrapNone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36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8CCE7E" w14:textId="521CB5DE" w:rsidR="00686AEA" w:rsidRPr="00FB5F5A" w:rsidRDefault="004A62D6" w:rsidP="00B703E1">
                            <w:pPr>
                              <w:pStyle w:val="Heading2"/>
                              <w:spacing w:after="160"/>
                            </w:pPr>
                            <w:r w:rsidRPr="00FB5F5A">
                              <w:t>CONTACT</w:t>
                            </w:r>
                          </w:p>
                          <w:p w14:paraId="2D72B902" w14:textId="04BB30F1" w:rsidR="004A62D6" w:rsidRPr="003C38BD" w:rsidRDefault="004A62D6" w:rsidP="0061239E">
                            <w:pPr>
                              <w:pStyle w:val="Default"/>
                              <w:spacing w:after="80" w:line="288" w:lineRule="auto"/>
                              <w:rPr>
                                <w:rFonts w:ascii="Montserrat" w:hAnsi="Montserrat" w:cs="Gill San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00000 000000</w:t>
                            </w:r>
                          </w:p>
                          <w:p w14:paraId="4727EA09" w14:textId="1C5137E3" w:rsidR="004A62D6" w:rsidRPr="003C38BD" w:rsidRDefault="004A62D6" w:rsidP="0061239E">
                            <w:pPr>
                              <w:pStyle w:val="Default"/>
                              <w:spacing w:after="80" w:line="288" w:lineRule="auto"/>
                              <w:rPr>
                                <w:rFonts w:ascii="Montserrat" w:hAnsi="Montserrat" w:cs="Gill San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name@email.com</w:t>
                            </w:r>
                          </w:p>
                          <w:p w14:paraId="758E343B" w14:textId="72D9CAFD" w:rsidR="004A62D6" w:rsidRPr="003C38BD" w:rsidRDefault="004A62D6" w:rsidP="0061239E">
                            <w:pPr>
                              <w:pStyle w:val="Default"/>
                              <w:spacing w:after="80" w:line="288" w:lineRule="auto"/>
                              <w:rPr>
                                <w:rFonts w:ascii="Montserrat" w:hAnsi="Montserrat" w:cs="Gill San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linkedin.com/name</w:t>
                            </w:r>
                          </w:p>
                          <w:p w14:paraId="6B76B2DE" w14:textId="77777777" w:rsidR="004A62D6" w:rsidRPr="003C38BD" w:rsidRDefault="004A62D6" w:rsidP="004A62D6">
                            <w:pPr>
                              <w:pStyle w:val="Default"/>
                              <w:rPr>
                                <w:rFonts w:ascii="Montserrat" w:hAnsi="Montserrat" w:cs="Gill San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 xml:space="preserve">Address 1, Address 2 </w:t>
                            </w:r>
                          </w:p>
                          <w:p w14:paraId="0A9EF4AA" w14:textId="56CCCEC2" w:rsidR="006E0335" w:rsidRPr="003C38BD" w:rsidRDefault="004A62D6" w:rsidP="00F67144">
                            <w:pPr>
                              <w:pStyle w:val="Default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Address 3, Postcode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8522" id="_x0000_s1027" type="#_x0000_t202" style="position:absolute;margin-left:-20.15pt;margin-top:7.9pt;width:160.3pt;height:107.7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" filled="f" stroked="f" strokeweight="1pt">
                <v:stroke miterlimit="4"/>
                <v:textbox inset="4pt,4pt,4pt,4pt">
                  <w:txbxContent>
                    <w:p w14:paraId="438CCE7E" w14:textId="521CB5DE" w:rsidR="00686AEA" w:rsidRPr="00FB5F5A" w:rsidRDefault="004A62D6" w:rsidP="00B703E1">
                      <w:pPr>
                        <w:pStyle w:val="Heading2"/>
                        <w:spacing w:after="160"/>
                      </w:pPr>
                      <w:r w:rsidRPr="00FB5F5A">
                        <w:t>CONTACT</w:t>
                      </w:r>
                    </w:p>
                    <w:p w14:paraId="2D72B902" w14:textId="04BB30F1" w:rsidR="004A62D6" w:rsidRPr="003C38BD" w:rsidRDefault="004A62D6" w:rsidP="0061239E">
                      <w:pPr>
                        <w:pStyle w:val="Default"/>
                        <w:spacing w:after="80" w:line="288" w:lineRule="auto"/>
                        <w:rPr>
                          <w:rFonts w:ascii="Montserrat" w:hAnsi="Montserrat" w:cs="Gill San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00000 000000</w:t>
                      </w:r>
                    </w:p>
                    <w:p w14:paraId="4727EA09" w14:textId="1C5137E3" w:rsidR="004A62D6" w:rsidRPr="003C38BD" w:rsidRDefault="004A62D6" w:rsidP="0061239E">
                      <w:pPr>
                        <w:pStyle w:val="Default"/>
                        <w:spacing w:after="80" w:line="288" w:lineRule="auto"/>
                        <w:rPr>
                          <w:rFonts w:ascii="Montserrat" w:hAnsi="Montserrat" w:cs="Gill San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name@email.com</w:t>
                      </w:r>
                    </w:p>
                    <w:p w14:paraId="758E343B" w14:textId="72D9CAFD" w:rsidR="004A62D6" w:rsidRPr="003C38BD" w:rsidRDefault="004A62D6" w:rsidP="0061239E">
                      <w:pPr>
                        <w:pStyle w:val="Default"/>
                        <w:spacing w:after="80" w:line="288" w:lineRule="auto"/>
                        <w:rPr>
                          <w:rFonts w:ascii="Montserrat" w:hAnsi="Montserrat" w:cs="Gill San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linkedin.com/name</w:t>
                      </w:r>
                    </w:p>
                    <w:p w14:paraId="6B76B2DE" w14:textId="77777777" w:rsidR="004A62D6" w:rsidRPr="003C38BD" w:rsidRDefault="004A62D6" w:rsidP="004A62D6">
                      <w:pPr>
                        <w:pStyle w:val="Default"/>
                        <w:rPr>
                          <w:rFonts w:ascii="Montserrat" w:hAnsi="Montserrat" w:cs="Gill San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 xml:space="preserve">Address 1, Address 2 </w:t>
                      </w:r>
                    </w:p>
                    <w:p w14:paraId="0A9EF4AA" w14:textId="56CCCEC2" w:rsidR="006E0335" w:rsidRPr="003C38BD" w:rsidRDefault="004A62D6" w:rsidP="00F67144">
                      <w:pPr>
                        <w:pStyle w:val="Default"/>
                        <w:rPr>
                          <w:rFonts w:ascii="Montserrat" w:hAnsi="Montserrat" w:cs="Gill Sans"/>
                          <w:lang w:val="en-U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Address 3, Postcode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21956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3113" behindDoc="0" locked="0" layoutInCell="1" allowOverlap="1" wp14:anchorId="7ACEA5FF" wp14:editId="1ACFBB17">
                <wp:simplePos x="0" y="0"/>
                <wp:positionH relativeFrom="margin">
                  <wp:posOffset>1720850</wp:posOffset>
                </wp:positionH>
                <wp:positionV relativeFrom="page">
                  <wp:posOffset>301625</wp:posOffset>
                </wp:positionV>
                <wp:extent cx="285750" cy="1695450"/>
                <wp:effectExtent l="0" t="0" r="0" b="0"/>
                <wp:wrapTopAndBottom distT="152400" distB="152400"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95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F09FB" id="officeArt object" o:spid="_x0000_s1026" style="position:absolute;margin-left:135.5pt;margin-top:23.75pt;width:22.5pt;height:133.5pt;z-index:251653113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" filled="f" stroked="f" strokeweight="1pt">
                <v:stroke miterlimit="4"/>
                <w10:wrap type="topAndBottom" anchorx="margin" anchory="page"/>
              </v:rect>
            </w:pict>
          </mc:Fallback>
        </mc:AlternateContent>
      </w:r>
      <w:r w:rsidR="00387A4D"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68F66372" wp14:editId="384F3451">
                <wp:simplePos x="0" y="0"/>
                <wp:positionH relativeFrom="margin">
                  <wp:posOffset>1959610</wp:posOffset>
                </wp:positionH>
                <wp:positionV relativeFrom="page">
                  <wp:posOffset>269331</wp:posOffset>
                </wp:positionV>
                <wp:extent cx="4387806" cy="1202164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06" cy="12021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2B7103" w14:textId="77777777" w:rsidR="009028C5" w:rsidRPr="003C38BD" w:rsidRDefault="006E0335" w:rsidP="0097143D">
                            <w:pPr>
                              <w:pStyle w:val="Body"/>
                              <w:spacing w:after="0"/>
                              <w:jc w:val="center"/>
                              <w:rPr>
                                <w:rFonts w:ascii="Montserrat" w:hAnsi="Montserrat" w:cs="Gill Sans"/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  <w:t>FIRST NAME</w:t>
                            </w:r>
                            <w:r w:rsidR="009B13D3" w:rsidRPr="003C38BD">
                              <w:rPr>
                                <w:rFonts w:ascii="Montserrat" w:hAnsi="Montserrat" w:cs="Gill Sans"/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E8B485D" w14:textId="45BAE68C" w:rsidR="006E0335" w:rsidRPr="003C38BD" w:rsidRDefault="009B13D3" w:rsidP="009B13D3">
                            <w:pPr>
                              <w:pStyle w:val="Body"/>
                              <w:spacing w:after="120" w:line="192" w:lineRule="auto"/>
                              <w:jc w:val="center"/>
                              <w:rPr>
                                <w:rFonts w:ascii="Montserrat" w:hAnsi="Montserrat" w:cs="Gill Sans"/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  <w:t>SECOND NAME</w:t>
                            </w:r>
                          </w:p>
                          <w:p w14:paraId="2064130B" w14:textId="43F5B196" w:rsidR="006E0335" w:rsidRPr="003C38BD" w:rsidRDefault="009B13D3" w:rsidP="0096537C">
                            <w:pPr>
                              <w:pStyle w:val="Body"/>
                              <w:spacing w:after="0" w:line="192" w:lineRule="auto"/>
                              <w:jc w:val="center"/>
                              <w:rPr>
                                <w:rFonts w:ascii="Montserrat" w:hAnsi="Montserrat" w:cs="Gill San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color w:val="FFFFFF" w:themeColor="background1"/>
                                <w:spacing w:val="102"/>
                                <w:sz w:val="36"/>
                                <w:szCs w:val="36"/>
                              </w:rPr>
                              <w:t>PROFESSIONAL TITLE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6372" id="_x0000_s1028" type="#_x0000_t202" style="position:absolute;margin-left:154.3pt;margin-top:21.2pt;width:345.5pt;height:94.65pt;z-index:2517391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2E2B7103" w14:textId="77777777" w:rsidR="009028C5" w:rsidRPr="003C38BD" w:rsidRDefault="006E0335" w:rsidP="0097143D">
                      <w:pPr>
                        <w:pStyle w:val="Body"/>
                        <w:spacing w:after="0"/>
                        <w:jc w:val="center"/>
                        <w:rPr>
                          <w:rFonts w:ascii="Montserrat" w:hAnsi="Montserrat" w:cs="Gill Sans"/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</w:pPr>
                      <w:r w:rsidRPr="003C38BD">
                        <w:rPr>
                          <w:rFonts w:ascii="Montserrat" w:hAnsi="Montserrat" w:cs="Gill Sans"/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  <w:t>FIRST NAME</w:t>
                      </w:r>
                      <w:r w:rsidR="009B13D3" w:rsidRPr="003C38BD">
                        <w:rPr>
                          <w:rFonts w:ascii="Montserrat" w:hAnsi="Montserrat" w:cs="Gill Sans"/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E8B485D" w14:textId="45BAE68C" w:rsidR="006E0335" w:rsidRPr="003C38BD" w:rsidRDefault="009B13D3" w:rsidP="009B13D3">
                      <w:pPr>
                        <w:pStyle w:val="Body"/>
                        <w:spacing w:after="120" w:line="192" w:lineRule="auto"/>
                        <w:jc w:val="center"/>
                        <w:rPr>
                          <w:rFonts w:ascii="Montserrat" w:hAnsi="Montserrat" w:cs="Gill Sans"/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</w:pPr>
                      <w:r w:rsidRPr="003C38BD">
                        <w:rPr>
                          <w:rFonts w:ascii="Montserrat" w:hAnsi="Montserrat" w:cs="Gill Sans"/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  <w:t>SECOND NAME</w:t>
                      </w:r>
                    </w:p>
                    <w:p w14:paraId="2064130B" w14:textId="43F5B196" w:rsidR="006E0335" w:rsidRPr="003C38BD" w:rsidRDefault="009B13D3" w:rsidP="0096537C">
                      <w:pPr>
                        <w:pStyle w:val="Body"/>
                        <w:spacing w:after="0" w:line="192" w:lineRule="auto"/>
                        <w:jc w:val="center"/>
                        <w:rPr>
                          <w:rFonts w:ascii="Montserrat" w:hAnsi="Montserrat" w:cs="Gill San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C38BD">
                        <w:rPr>
                          <w:rFonts w:ascii="Montserrat" w:hAnsi="Montserrat" w:cs="Gill Sans"/>
                          <w:color w:val="FFFFFF" w:themeColor="background1"/>
                          <w:spacing w:val="102"/>
                          <w:sz w:val="36"/>
                          <w:szCs w:val="36"/>
                        </w:rPr>
                        <w:t>PROFESSIONAL TITLE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044A">
        <w:rPr>
          <w:noProof/>
        </w:rPr>
        <mc:AlternateContent>
          <mc:Choice Requires="wps">
            <w:drawing>
              <wp:anchor distT="0" distB="0" distL="114300" distR="114300" simplePos="0" relativeHeight="251652088" behindDoc="1" locked="0" layoutInCell="1" allowOverlap="1" wp14:anchorId="3890D6D3" wp14:editId="674FA8D3">
                <wp:simplePos x="0" y="0"/>
                <wp:positionH relativeFrom="column">
                  <wp:posOffset>-720090</wp:posOffset>
                </wp:positionH>
                <wp:positionV relativeFrom="paragraph">
                  <wp:posOffset>945515</wp:posOffset>
                </wp:positionV>
                <wp:extent cx="7548245" cy="941705"/>
                <wp:effectExtent l="0" t="0" r="0" b="0"/>
                <wp:wrapTight wrapText="bothSides">
                  <wp:wrapPolygon edited="0">
                    <wp:start x="21600" y="21600"/>
                    <wp:lineTo x="21600" y="335"/>
                    <wp:lineTo x="21273" y="335"/>
                    <wp:lineTo x="21091" y="335"/>
                    <wp:lineTo x="4628" y="16648"/>
                    <wp:lineTo x="4628" y="16939"/>
                    <wp:lineTo x="49" y="19852"/>
                    <wp:lineTo x="49" y="21600"/>
                    <wp:lineTo x="21600" y="21600"/>
                  </wp:wrapPolygon>
                </wp:wrapTight>
                <wp:docPr id="63" name="Right Tri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548245" cy="941705"/>
                        </a:xfrm>
                        <a:prstGeom prst="rtTriangle">
                          <a:avLst/>
                        </a:prstGeom>
                        <a:solidFill>
                          <a:srgbClr val="004C7E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75B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3" o:spid="_x0000_s1026" type="#_x0000_t6" style="position:absolute;margin-left:-56.7pt;margin-top:74.45pt;width:594.35pt;height:74.15pt;rotation:180;flip:x;z-index:-251664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" fillcolor="#004c7e" stroked="f" strokeweight="1pt">
                <v:stroke miterlimit="4"/>
                <v:textbox inset="8pt,8pt,8pt,8pt"/>
                <w10:wrap type="tight"/>
              </v:shape>
            </w:pict>
          </mc:Fallback>
        </mc:AlternateContent>
      </w:r>
      <w:r w:rsidR="00E0044A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8F368E2" wp14:editId="31CD76B1">
                <wp:simplePos x="0" y="0"/>
                <wp:positionH relativeFrom="column">
                  <wp:posOffset>-707790</wp:posOffset>
                </wp:positionH>
                <wp:positionV relativeFrom="paragraph">
                  <wp:posOffset>1222374</wp:posOffset>
                </wp:positionV>
                <wp:extent cx="7548245" cy="941705"/>
                <wp:effectExtent l="0" t="0" r="0" b="0"/>
                <wp:wrapTight wrapText="bothSides">
                  <wp:wrapPolygon edited="0">
                    <wp:start x="21600" y="21600"/>
                    <wp:lineTo x="21600" y="19852"/>
                    <wp:lineTo x="17021" y="16939"/>
                    <wp:lineTo x="17021" y="16648"/>
                    <wp:lineTo x="558" y="335"/>
                    <wp:lineTo x="376" y="335"/>
                    <wp:lineTo x="49" y="335"/>
                    <wp:lineTo x="49" y="21600"/>
                    <wp:lineTo x="21600" y="21600"/>
                  </wp:wrapPolygon>
                </wp:wrapTight>
                <wp:docPr id="61" name="Right Tri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48245" cy="941705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509F" id="Right Triangle 61" o:spid="_x0000_s1026" type="#_x0000_t6" style="position:absolute;margin-left:-55.75pt;margin-top:96.25pt;width:594.35pt;height:74.15pt;rotation:180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" fillcolor="#272727 [2749]" stroked="f" strokeweight="1pt">
                <v:stroke miterlimit="4"/>
                <v:textbox inset="8pt,8pt,8pt,8pt"/>
                <w10:wrap type="tight"/>
              </v:shape>
            </w:pict>
          </mc:Fallback>
        </mc:AlternateContent>
      </w:r>
      <w:r w:rsidR="00FA38D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D84A00" wp14:editId="3606D487">
                <wp:simplePos x="0" y="0"/>
                <wp:positionH relativeFrom="column">
                  <wp:posOffset>-720090</wp:posOffset>
                </wp:positionH>
                <wp:positionV relativeFrom="paragraph">
                  <wp:posOffset>-175260</wp:posOffset>
                </wp:positionV>
                <wp:extent cx="7560310" cy="139763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397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D44CA" id="Rectangle 62" o:spid="_x0000_s1026" style="position:absolute;margin-left:-56.7pt;margin-top:-13.8pt;width:595.3pt;height:110.0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" fillcolor="#272727 [2749]" stroked="f" strokeweight="1pt">
                <v:stroke miterlimit="4"/>
                <v:textbox inset="8pt,8pt,8pt,8pt"/>
              </v:rect>
            </w:pict>
          </mc:Fallback>
        </mc:AlternateContent>
      </w:r>
    </w:p>
    <w:p w14:paraId="7CA9026A" w14:textId="2BA2733B" w:rsidR="001B7297" w:rsidRDefault="00DB5DFF" w:rsidP="001C44B5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68534631" wp14:editId="48D48368">
                <wp:simplePos x="0" y="0"/>
                <wp:positionH relativeFrom="margin">
                  <wp:posOffset>1955800</wp:posOffset>
                </wp:positionH>
                <wp:positionV relativeFrom="line">
                  <wp:posOffset>8255</wp:posOffset>
                </wp:positionV>
                <wp:extent cx="0" cy="7816850"/>
                <wp:effectExtent l="0" t="0" r="12700" b="635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1685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D117F" id="officeArt object" o:spid="_x0000_s1026" style="position:absolute;flip:y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4pt,.65pt" to="154pt,616.15pt" wrapcoords="0 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" strokeweight=".5pt">
                <v:stroke miterlimit="4" joinstyle="miter"/>
                <w10:wrap type="through" anchorx="margin" anchory="line"/>
              </v:line>
            </w:pict>
          </mc:Fallback>
        </mc:AlternateContent>
      </w:r>
    </w:p>
    <w:p w14:paraId="3AFB86F3" w14:textId="5222EF23" w:rsidR="001B7297" w:rsidRDefault="00EC1AD4" w:rsidP="001C44B5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1063" behindDoc="0" locked="0" layoutInCell="1" allowOverlap="1" wp14:anchorId="2FA82029" wp14:editId="213CE077">
                <wp:simplePos x="0" y="0"/>
                <wp:positionH relativeFrom="margin">
                  <wp:posOffset>1817370</wp:posOffset>
                </wp:positionH>
                <wp:positionV relativeFrom="line">
                  <wp:posOffset>1600200</wp:posOffset>
                </wp:positionV>
                <wp:extent cx="4526280" cy="5938463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59384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28CBB1" w14:textId="77777777" w:rsidR="00F027AE" w:rsidRPr="003C38BD" w:rsidRDefault="00F027AE" w:rsidP="00B703E1">
                            <w:pPr>
                              <w:pStyle w:val="Body"/>
                              <w:spacing w:after="100"/>
                              <w:ind w:left="403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  <w:r w:rsidRPr="003C38BD">
                              <w:rPr>
                                <w:rStyle w:val="Heading2Char"/>
                              </w:rPr>
                              <w:t>PROFESSIONAL</w:t>
                            </w:r>
                            <w:r w:rsidRPr="003C38BD">
                              <w:rPr>
                                <w:rFonts w:ascii="Montserrat" w:hAnsi="Montserrat"/>
                                <w:b/>
                                <w:bCs/>
                              </w:rPr>
                              <w:t xml:space="preserve"> </w:t>
                            </w:r>
                            <w:r w:rsidRPr="003C38BD">
                              <w:rPr>
                                <w:rStyle w:val="Heading2Char"/>
                              </w:rPr>
                              <w:t>EXPERIENCE</w:t>
                            </w:r>
                          </w:p>
                          <w:p w14:paraId="4B1B10C1" w14:textId="77777777" w:rsidR="00F027AE" w:rsidRPr="00DF2101" w:rsidRDefault="00F027AE" w:rsidP="00DF2101">
                            <w:pPr>
                              <w:ind w:left="403"/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DF2101">
                              <w:rPr>
                                <w:b/>
                                <w:bCs/>
                              </w:rPr>
                              <w:t>Job Title Here</w:t>
                            </w:r>
                          </w:p>
                          <w:p w14:paraId="685E9294" w14:textId="77777777" w:rsidR="00F027AE" w:rsidRPr="00DF2101" w:rsidRDefault="00F027AE" w:rsidP="00DF2101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Employer Name Here</w:t>
                            </w:r>
                          </w:p>
                          <w:p w14:paraId="0F2A2923" w14:textId="77777777" w:rsidR="00F027AE" w:rsidRPr="00DF2101" w:rsidRDefault="00F027AE" w:rsidP="00DF2101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2019-2020</w:t>
                            </w:r>
                          </w:p>
                          <w:p w14:paraId="5F78D05F" w14:textId="77777777" w:rsidR="00F027AE" w:rsidRPr="003C38BD" w:rsidRDefault="00F027AE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  <w:r w:rsidRPr="003C38BD">
                              <w:br/>
                              <w:t xml:space="preserve">Integer libero elit, euismod et lacinia at, tristique eget ex. </w:t>
                            </w:r>
                          </w:p>
                          <w:p w14:paraId="38DEB03E" w14:textId="77777777" w:rsidR="00F027AE" w:rsidRPr="003C38BD" w:rsidRDefault="00F027AE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Pellentesque porta ligula felis, at tristique odio ultrices ut. </w:t>
                            </w:r>
                          </w:p>
                          <w:p w14:paraId="521C0B4C" w14:textId="77777777" w:rsidR="00F027AE" w:rsidRPr="003C38BD" w:rsidRDefault="00F027AE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</w:p>
                          <w:p w14:paraId="18EA351C" w14:textId="77777777" w:rsidR="00F027AE" w:rsidRPr="003C38BD" w:rsidRDefault="00F027AE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Nullam tristique lorem lorem, eget maximus arcu aliquet sed. </w:t>
                            </w:r>
                          </w:p>
                          <w:p w14:paraId="6C04261F" w14:textId="77777777" w:rsidR="00F027AE" w:rsidRPr="003C38BD" w:rsidRDefault="00F027AE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Integer facilisis scelerisque ipsum ut sodales. Ut volutpat placerat </w:t>
                            </w:r>
                            <w:r w:rsidRPr="003C38BD">
                              <w:br/>
                              <w:t>nibh quis vulputate. Maecenas accumsan felis sed sem rutrum.</w:t>
                            </w:r>
                          </w:p>
                          <w:p w14:paraId="763760E1" w14:textId="77777777" w:rsidR="00F027AE" w:rsidRPr="003C38BD" w:rsidRDefault="00F027AE" w:rsidP="00DF2101">
                            <w:pPr>
                              <w:ind w:left="743"/>
                              <w:rPr>
                                <w:rFonts w:eastAsia="Trebuchet MS"/>
                              </w:rPr>
                            </w:pPr>
                          </w:p>
                          <w:p w14:paraId="068278AE" w14:textId="77777777" w:rsidR="00DF2101" w:rsidRPr="00DF2101" w:rsidRDefault="00DF2101" w:rsidP="00DF2101">
                            <w:pPr>
                              <w:ind w:left="403"/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DF2101">
                              <w:rPr>
                                <w:b/>
                                <w:bCs/>
                              </w:rPr>
                              <w:t>Job Title Here</w:t>
                            </w:r>
                          </w:p>
                          <w:p w14:paraId="565C638E" w14:textId="77777777" w:rsidR="00DF2101" w:rsidRPr="00DF2101" w:rsidRDefault="00DF2101" w:rsidP="00DF2101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Employer Name Here</w:t>
                            </w:r>
                          </w:p>
                          <w:p w14:paraId="31642F34" w14:textId="5EDBD28C" w:rsidR="00DF2101" w:rsidRPr="00DF2101" w:rsidRDefault="00DF2101" w:rsidP="00DF2101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201</w:t>
                            </w:r>
                            <w:r>
                              <w:t>8</w:t>
                            </w:r>
                            <w:r w:rsidRPr="00DF2101">
                              <w:t>-20</w:t>
                            </w:r>
                            <w:r>
                              <w:t>19</w:t>
                            </w:r>
                          </w:p>
                          <w:p w14:paraId="5BCF5DF3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  <w:r w:rsidRPr="003C38BD">
                              <w:br/>
                              <w:t xml:space="preserve">Integer libero elit, euismod et lacinia at, tristique eget ex. </w:t>
                            </w:r>
                          </w:p>
                          <w:p w14:paraId="3D540985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Pellentesque porta ligula felis, at tristique odio ultrices ut. </w:t>
                            </w:r>
                          </w:p>
                          <w:p w14:paraId="5BFE0FC7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</w:p>
                          <w:p w14:paraId="3CB024AD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Nullam tristique lorem lorem, eget maximus arcu aliquet sed. </w:t>
                            </w:r>
                          </w:p>
                          <w:p w14:paraId="4C7BE374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Integer facilisis scelerisque ipsum ut sodales. Ut volutpat placerat </w:t>
                            </w:r>
                            <w:r w:rsidRPr="003C38BD">
                              <w:br/>
                              <w:t>nibh quis vulputate. Maecenas accumsan felis sed sem rutrum.</w:t>
                            </w:r>
                          </w:p>
                          <w:p w14:paraId="44D30FDE" w14:textId="205D41F2" w:rsidR="00F027AE" w:rsidRDefault="00F027AE" w:rsidP="00F027AE">
                            <w:pPr>
                              <w:pStyle w:val="Default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</w:p>
                          <w:p w14:paraId="05E66269" w14:textId="77777777" w:rsidR="00DF2101" w:rsidRPr="00DF2101" w:rsidRDefault="00DF2101" w:rsidP="00DF2101">
                            <w:pPr>
                              <w:ind w:left="403"/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DF2101">
                              <w:rPr>
                                <w:b/>
                                <w:bCs/>
                              </w:rPr>
                              <w:t>Job Title Here</w:t>
                            </w:r>
                          </w:p>
                          <w:p w14:paraId="725A1B27" w14:textId="77777777" w:rsidR="00DF2101" w:rsidRPr="00DF2101" w:rsidRDefault="00DF2101" w:rsidP="00DF2101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Employer Name Here</w:t>
                            </w:r>
                          </w:p>
                          <w:p w14:paraId="05D08C2D" w14:textId="77777777" w:rsidR="00DF2101" w:rsidRPr="00DF2101" w:rsidRDefault="00DF2101" w:rsidP="00DF2101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201</w:t>
                            </w:r>
                            <w:r>
                              <w:t>8</w:t>
                            </w:r>
                            <w:r w:rsidRPr="00DF2101">
                              <w:t>-20</w:t>
                            </w:r>
                            <w:r>
                              <w:t>19</w:t>
                            </w:r>
                          </w:p>
                          <w:p w14:paraId="53059645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  <w:r w:rsidRPr="003C38BD">
                              <w:br/>
                              <w:t xml:space="preserve">Integer libero elit, euismod et lacinia at, tristique eget ex. </w:t>
                            </w:r>
                          </w:p>
                          <w:p w14:paraId="1862A8C4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Pellentesque porta ligula felis, at tristique odio ultrices ut. </w:t>
                            </w:r>
                          </w:p>
                          <w:p w14:paraId="1BF1168F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</w:p>
                          <w:p w14:paraId="0AFB3E00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Nullam tristique lorem lorem, eget maximus arcu aliquet sed. </w:t>
                            </w:r>
                          </w:p>
                          <w:p w14:paraId="63863581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Integer facilisis scelerisque ipsum ut sodales. Ut volutpat placerat </w:t>
                            </w:r>
                            <w:r w:rsidRPr="003C38BD">
                              <w:br/>
                              <w:t>nibh quis vulputate. Maecenas accumsan felis sed sem rutrum.</w:t>
                            </w:r>
                          </w:p>
                          <w:p w14:paraId="34B7AFF7" w14:textId="77777777" w:rsidR="00DF2101" w:rsidRPr="003C38BD" w:rsidRDefault="00DF2101" w:rsidP="00F027AE">
                            <w:pPr>
                              <w:pStyle w:val="Default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</w:p>
                          <w:p w14:paraId="7034A848" w14:textId="77777777" w:rsidR="00F027AE" w:rsidRPr="003C38BD" w:rsidRDefault="00F027AE" w:rsidP="00F027AE">
                            <w:pPr>
                              <w:pStyle w:val="Default"/>
                              <w:spacing w:line="288" w:lineRule="auto"/>
                              <w:rPr>
                                <w:rFonts w:ascii="Montserrat" w:hAnsi="Montserrat" w:cs="Gill San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2029" id="_x0000_s1029" type="#_x0000_t202" style="position:absolute;margin-left:143.1pt;margin-top:126pt;width:356.4pt;height:467.6pt;z-index:251651063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" filled="f" stroked="f" strokeweight="1pt">
                <v:stroke miterlimit="4"/>
                <v:textbox inset="4pt,4pt,4pt,4pt">
                  <w:txbxContent>
                    <w:p w14:paraId="2F28CBB1" w14:textId="77777777" w:rsidR="00F027AE" w:rsidRPr="003C38BD" w:rsidRDefault="00F027AE" w:rsidP="00B703E1">
                      <w:pPr>
                        <w:pStyle w:val="Body"/>
                        <w:spacing w:after="100"/>
                        <w:ind w:left="403"/>
                        <w:rPr>
                          <w:rFonts w:ascii="Montserrat" w:hAnsi="Montserrat"/>
                          <w:b/>
                          <w:bCs/>
                        </w:rPr>
                      </w:pPr>
                      <w:r w:rsidRPr="003C38BD">
                        <w:rPr>
                          <w:rStyle w:val="Heading2Char"/>
                        </w:rPr>
                        <w:t>PROFESSIONAL</w:t>
                      </w:r>
                      <w:r w:rsidRPr="003C38BD">
                        <w:rPr>
                          <w:rFonts w:ascii="Montserrat" w:hAnsi="Montserrat"/>
                          <w:b/>
                          <w:bCs/>
                        </w:rPr>
                        <w:t xml:space="preserve"> </w:t>
                      </w:r>
                      <w:r w:rsidRPr="003C38BD">
                        <w:rPr>
                          <w:rStyle w:val="Heading2Char"/>
                        </w:rPr>
                        <w:t>EXPERIENCE</w:t>
                      </w:r>
                    </w:p>
                    <w:p w14:paraId="4B1B10C1" w14:textId="77777777" w:rsidR="00F027AE" w:rsidRPr="00DF2101" w:rsidRDefault="00F027AE" w:rsidP="00DF2101">
                      <w:pPr>
                        <w:ind w:left="403"/>
                        <w:rPr>
                          <w:rFonts w:eastAsia="Trebuchet MS"/>
                          <w:b/>
                          <w:bCs/>
                        </w:rPr>
                      </w:pPr>
                      <w:r w:rsidRPr="00DF2101">
                        <w:rPr>
                          <w:b/>
                          <w:bCs/>
                        </w:rPr>
                        <w:t>Job Title Here</w:t>
                      </w:r>
                    </w:p>
                    <w:p w14:paraId="685E9294" w14:textId="77777777" w:rsidR="00F027AE" w:rsidRPr="00DF2101" w:rsidRDefault="00F027AE" w:rsidP="00DF2101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Employer Name Here</w:t>
                      </w:r>
                    </w:p>
                    <w:p w14:paraId="0F2A2923" w14:textId="77777777" w:rsidR="00F027AE" w:rsidRPr="00DF2101" w:rsidRDefault="00F027AE" w:rsidP="00DF2101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2019-2020</w:t>
                      </w:r>
                    </w:p>
                    <w:p w14:paraId="5F78D05F" w14:textId="77777777" w:rsidR="00F027AE" w:rsidRPr="003C38BD" w:rsidRDefault="00F027AE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  <w:r w:rsidRPr="003C38BD">
                        <w:br/>
                        <w:t xml:space="preserve">Integer libero elit, euismod et lacinia at, tristique eget ex. </w:t>
                      </w:r>
                    </w:p>
                    <w:p w14:paraId="38DEB03E" w14:textId="77777777" w:rsidR="00F027AE" w:rsidRPr="003C38BD" w:rsidRDefault="00F027AE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Pellentesque porta ligula felis, at tristique odio ultrices ut. </w:t>
                      </w:r>
                    </w:p>
                    <w:p w14:paraId="521C0B4C" w14:textId="77777777" w:rsidR="00F027AE" w:rsidRPr="003C38BD" w:rsidRDefault="00F027AE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</w:p>
                    <w:p w14:paraId="18EA351C" w14:textId="77777777" w:rsidR="00F027AE" w:rsidRPr="003C38BD" w:rsidRDefault="00F027AE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Nullam tristique lorem lorem, eget maximus arcu aliquet sed. </w:t>
                      </w:r>
                    </w:p>
                    <w:p w14:paraId="6C04261F" w14:textId="77777777" w:rsidR="00F027AE" w:rsidRPr="003C38BD" w:rsidRDefault="00F027AE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Integer facilisis scelerisque ipsum ut sodales. Ut volutpat placerat </w:t>
                      </w:r>
                      <w:r w:rsidRPr="003C38BD">
                        <w:br/>
                        <w:t>nibh quis vulputate. Maecenas accumsan felis sed sem rutrum.</w:t>
                      </w:r>
                    </w:p>
                    <w:p w14:paraId="763760E1" w14:textId="77777777" w:rsidR="00F027AE" w:rsidRPr="003C38BD" w:rsidRDefault="00F027AE" w:rsidP="00DF2101">
                      <w:pPr>
                        <w:ind w:left="743"/>
                        <w:rPr>
                          <w:rFonts w:eastAsia="Trebuchet MS"/>
                        </w:rPr>
                      </w:pPr>
                    </w:p>
                    <w:p w14:paraId="068278AE" w14:textId="77777777" w:rsidR="00DF2101" w:rsidRPr="00DF2101" w:rsidRDefault="00DF2101" w:rsidP="00DF2101">
                      <w:pPr>
                        <w:ind w:left="403"/>
                        <w:rPr>
                          <w:rFonts w:eastAsia="Trebuchet MS"/>
                          <w:b/>
                          <w:bCs/>
                        </w:rPr>
                      </w:pPr>
                      <w:r w:rsidRPr="00DF2101">
                        <w:rPr>
                          <w:b/>
                          <w:bCs/>
                        </w:rPr>
                        <w:t>Job Title Here</w:t>
                      </w:r>
                    </w:p>
                    <w:p w14:paraId="565C638E" w14:textId="77777777" w:rsidR="00DF2101" w:rsidRPr="00DF2101" w:rsidRDefault="00DF2101" w:rsidP="00DF2101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Employer Name Here</w:t>
                      </w:r>
                    </w:p>
                    <w:p w14:paraId="31642F34" w14:textId="5EDBD28C" w:rsidR="00DF2101" w:rsidRPr="00DF2101" w:rsidRDefault="00DF2101" w:rsidP="00DF2101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201</w:t>
                      </w:r>
                      <w:r>
                        <w:t>8</w:t>
                      </w:r>
                      <w:r w:rsidRPr="00DF2101">
                        <w:t>-20</w:t>
                      </w:r>
                      <w:r>
                        <w:t>19</w:t>
                      </w:r>
                    </w:p>
                    <w:p w14:paraId="5BCF5DF3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  <w:r w:rsidRPr="003C38BD">
                        <w:br/>
                        <w:t xml:space="preserve">Integer libero elit, euismod et lacinia at, tristique eget ex. </w:t>
                      </w:r>
                    </w:p>
                    <w:p w14:paraId="3D540985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Pellentesque porta ligula felis, at tristique odio ultrices ut. </w:t>
                      </w:r>
                    </w:p>
                    <w:p w14:paraId="5BFE0FC7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</w:p>
                    <w:p w14:paraId="3CB024AD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Nullam tristique lorem lorem, eget maximus arcu aliquet sed. </w:t>
                      </w:r>
                    </w:p>
                    <w:p w14:paraId="4C7BE374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Integer facilisis scelerisque ipsum ut sodales. Ut volutpat placerat </w:t>
                      </w:r>
                      <w:r w:rsidRPr="003C38BD">
                        <w:br/>
                        <w:t>nibh quis vulputate. Maecenas accumsan felis sed sem rutrum.</w:t>
                      </w:r>
                    </w:p>
                    <w:p w14:paraId="44D30FDE" w14:textId="205D41F2" w:rsidR="00F027AE" w:rsidRDefault="00F027AE" w:rsidP="00F027AE">
                      <w:pPr>
                        <w:pStyle w:val="Default"/>
                        <w:rPr>
                          <w:rFonts w:ascii="Montserrat" w:hAnsi="Montserrat" w:cs="Gill Sans"/>
                          <w:lang w:val="en-US"/>
                        </w:rPr>
                      </w:pPr>
                    </w:p>
                    <w:p w14:paraId="05E66269" w14:textId="77777777" w:rsidR="00DF2101" w:rsidRPr="00DF2101" w:rsidRDefault="00DF2101" w:rsidP="00DF2101">
                      <w:pPr>
                        <w:ind w:left="403"/>
                        <w:rPr>
                          <w:rFonts w:eastAsia="Trebuchet MS"/>
                          <w:b/>
                          <w:bCs/>
                        </w:rPr>
                      </w:pPr>
                      <w:r w:rsidRPr="00DF2101">
                        <w:rPr>
                          <w:b/>
                          <w:bCs/>
                        </w:rPr>
                        <w:t>Job Title Here</w:t>
                      </w:r>
                    </w:p>
                    <w:p w14:paraId="725A1B27" w14:textId="77777777" w:rsidR="00DF2101" w:rsidRPr="00DF2101" w:rsidRDefault="00DF2101" w:rsidP="00DF2101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Employer Name Here</w:t>
                      </w:r>
                    </w:p>
                    <w:p w14:paraId="05D08C2D" w14:textId="77777777" w:rsidR="00DF2101" w:rsidRPr="00DF2101" w:rsidRDefault="00DF2101" w:rsidP="00DF2101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201</w:t>
                      </w:r>
                      <w:r>
                        <w:t>8</w:t>
                      </w:r>
                      <w:r w:rsidRPr="00DF2101">
                        <w:t>-20</w:t>
                      </w:r>
                      <w:r>
                        <w:t>19</w:t>
                      </w:r>
                    </w:p>
                    <w:p w14:paraId="53059645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  <w:r w:rsidRPr="003C38BD">
                        <w:br/>
                        <w:t xml:space="preserve">Integer libero elit, euismod et lacinia at, tristique eget ex. </w:t>
                      </w:r>
                    </w:p>
                    <w:p w14:paraId="1862A8C4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Pellentesque porta ligula felis, at tristique odio ultrices ut. </w:t>
                      </w:r>
                    </w:p>
                    <w:p w14:paraId="1BF1168F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</w:p>
                    <w:p w14:paraId="0AFB3E00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Nullam tristique lorem lorem, eget maximus arcu aliquet sed. </w:t>
                      </w:r>
                    </w:p>
                    <w:p w14:paraId="63863581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Integer facilisis scelerisque ipsum ut sodales. Ut volutpat placerat </w:t>
                      </w:r>
                      <w:r w:rsidRPr="003C38BD">
                        <w:br/>
                        <w:t>nibh quis vulputate. Maecenas accumsan felis sed sem rutrum.</w:t>
                      </w:r>
                    </w:p>
                    <w:p w14:paraId="34B7AFF7" w14:textId="77777777" w:rsidR="00DF2101" w:rsidRPr="003C38BD" w:rsidRDefault="00DF2101" w:rsidP="00F027AE">
                      <w:pPr>
                        <w:pStyle w:val="Default"/>
                        <w:rPr>
                          <w:rFonts w:ascii="Montserrat" w:hAnsi="Montserrat" w:cs="Gill Sans"/>
                          <w:lang w:val="en-US"/>
                        </w:rPr>
                      </w:pPr>
                    </w:p>
                    <w:p w14:paraId="7034A848" w14:textId="77777777" w:rsidR="00F027AE" w:rsidRPr="003C38BD" w:rsidRDefault="00F027AE" w:rsidP="00F027AE">
                      <w:pPr>
                        <w:pStyle w:val="Default"/>
                        <w:spacing w:line="288" w:lineRule="auto"/>
                        <w:rPr>
                          <w:rFonts w:ascii="Montserrat" w:hAnsi="Montserrat" w:cs="Gill San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84334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29CBC8A" wp14:editId="1645C761">
                <wp:simplePos x="0" y="0"/>
                <wp:positionH relativeFrom="margin">
                  <wp:posOffset>2148840</wp:posOffset>
                </wp:positionH>
                <wp:positionV relativeFrom="line">
                  <wp:posOffset>1414145</wp:posOffset>
                </wp:positionV>
                <wp:extent cx="4198620" cy="0"/>
                <wp:effectExtent l="0" t="0" r="17780" b="12700"/>
                <wp:wrapTopAndBottom distT="152400" distB="152400"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862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022533" id="officeArt object" o:spid="_x0000_s1026" style="position:absolute;flip:x y;z-index:25167564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169.2pt,111.35pt" to="499.8pt,1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E1E77">
        <w:rPr>
          <w:noProof/>
        </w:rPr>
        <mc:AlternateContent>
          <mc:Choice Requires="wps">
            <w:drawing>
              <wp:anchor distT="152400" distB="152400" distL="152400" distR="152400" simplePos="0" relativeHeight="251656188" behindDoc="0" locked="0" layoutInCell="1" allowOverlap="1" wp14:anchorId="361EE043" wp14:editId="0ACCB6A7">
                <wp:simplePos x="0" y="0"/>
                <wp:positionH relativeFrom="margin">
                  <wp:posOffset>-259080</wp:posOffset>
                </wp:positionH>
                <wp:positionV relativeFrom="line">
                  <wp:posOffset>1343025</wp:posOffset>
                </wp:positionV>
                <wp:extent cx="2035810" cy="1484630"/>
                <wp:effectExtent l="0" t="0" r="0" b="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484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9CCB7B" w14:textId="77777777" w:rsidR="00F67144" w:rsidRPr="003C38BD" w:rsidRDefault="00F67144" w:rsidP="00FB5F5A">
                            <w:pPr>
                              <w:pStyle w:val="Heading2"/>
                            </w:pPr>
                            <w:r w:rsidRPr="003C38BD">
                              <w:t>KEY SKILLS</w:t>
                            </w:r>
                          </w:p>
                          <w:p w14:paraId="1FC4EF98" w14:textId="663BA92A" w:rsidR="0061239E" w:rsidRPr="0061239E" w:rsidRDefault="00F67144" w:rsidP="0061239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Montserrat" w:hAnsi="Montserrat" w:cs="Gill Sans"/>
                              </w:rPr>
                            </w:pPr>
                            <w:r w:rsidRPr="0061239E">
                              <w:rPr>
                                <w:rFonts w:ascii="Montserrat" w:hAnsi="Montserrat" w:cs="Gill Sans"/>
                                <w:lang w:val="es-ES_tradnl"/>
                              </w:rPr>
                              <w:t xml:space="preserve">Pellentesque porta </w:t>
                            </w:r>
                            <w:r w:rsidR="0061239E">
                              <w:rPr>
                                <w:rFonts w:ascii="Montserrat" w:hAnsi="Montserrat" w:cs="Gill Sans"/>
                                <w:lang w:val="es-ES_tradnl"/>
                              </w:rPr>
                              <w:t>lígula</w:t>
                            </w:r>
                          </w:p>
                          <w:p w14:paraId="679B97B0" w14:textId="4F0C23C4" w:rsidR="00F67144" w:rsidRPr="0061239E" w:rsidRDefault="00F67144" w:rsidP="0061239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Montserrat" w:hAnsi="Montserrat" w:cs="Gill Sans"/>
                              </w:rPr>
                            </w:pPr>
                            <w:r w:rsidRPr="0061239E">
                              <w:rPr>
                                <w:rFonts w:ascii="Montserrat" w:hAnsi="Montserrat" w:cs="Gill Sans"/>
                              </w:rPr>
                              <w:t>Lorem ipsum dolor sit amet</w:t>
                            </w:r>
                          </w:p>
                          <w:p w14:paraId="57171E71" w14:textId="77777777" w:rsidR="00F67144" w:rsidRPr="003C38BD" w:rsidRDefault="00F67144" w:rsidP="0061239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C</w:t>
                            </w:r>
                            <w:r w:rsidRPr="003C38BD">
                              <w:rPr>
                                <w:rFonts w:ascii="Montserrat" w:hAnsi="Montserrat" w:cs="Gill Sans"/>
                              </w:rPr>
                              <w:t>onsectetur adipiscing</w:t>
                            </w:r>
                          </w:p>
                          <w:p w14:paraId="4DDE4BC9" w14:textId="28BC8A3B" w:rsidR="00F67144" w:rsidRPr="003C38BD" w:rsidRDefault="00F67144" w:rsidP="0061239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At tristique odio ultrices ut</w:t>
                            </w:r>
                          </w:p>
                          <w:p w14:paraId="4CE424B7" w14:textId="77777777" w:rsidR="005634ED" w:rsidRPr="003C38BD" w:rsidRDefault="005634ED" w:rsidP="0061239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C</w:t>
                            </w:r>
                            <w:r w:rsidRPr="003C38BD">
                              <w:rPr>
                                <w:rFonts w:ascii="Montserrat" w:hAnsi="Montserrat" w:cs="Gill Sans"/>
                              </w:rPr>
                              <w:t>onsectetur adipiscing</w:t>
                            </w:r>
                          </w:p>
                          <w:p w14:paraId="640FCACE" w14:textId="5F06C5DE" w:rsidR="005634ED" w:rsidRPr="003C38BD" w:rsidRDefault="005634ED" w:rsidP="0061239E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At tristique odio ultrices ut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E043" id="_x0000_s1030" type="#_x0000_t202" style="position:absolute;margin-left:-20.4pt;margin-top:105.75pt;width:160.3pt;height:116.9pt;z-index:2516561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3C9CCB7B" w14:textId="77777777" w:rsidR="00F67144" w:rsidRPr="003C38BD" w:rsidRDefault="00F67144" w:rsidP="00FB5F5A">
                      <w:pPr>
                        <w:pStyle w:val="Heading2"/>
                      </w:pPr>
                      <w:r w:rsidRPr="003C38BD">
                        <w:t>KEY SKILLS</w:t>
                      </w:r>
                    </w:p>
                    <w:p w14:paraId="1FC4EF98" w14:textId="663BA92A" w:rsidR="0061239E" w:rsidRPr="0061239E" w:rsidRDefault="00F67144" w:rsidP="0061239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Montserrat" w:hAnsi="Montserrat" w:cs="Gill Sans"/>
                        </w:rPr>
                      </w:pPr>
                      <w:r w:rsidRPr="0061239E">
                        <w:rPr>
                          <w:rFonts w:ascii="Montserrat" w:hAnsi="Montserrat" w:cs="Gill Sans"/>
                          <w:lang w:val="es-ES_tradnl"/>
                        </w:rPr>
                        <w:t xml:space="preserve">Pellentesque porta </w:t>
                      </w:r>
                      <w:r w:rsidR="0061239E">
                        <w:rPr>
                          <w:rFonts w:ascii="Montserrat" w:hAnsi="Montserrat" w:cs="Gill Sans"/>
                          <w:lang w:val="es-ES_tradnl"/>
                        </w:rPr>
                        <w:t>lígula</w:t>
                      </w:r>
                    </w:p>
                    <w:p w14:paraId="679B97B0" w14:textId="4F0C23C4" w:rsidR="00F67144" w:rsidRPr="0061239E" w:rsidRDefault="00F67144" w:rsidP="0061239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Montserrat" w:hAnsi="Montserrat" w:cs="Gill Sans"/>
                        </w:rPr>
                      </w:pPr>
                      <w:r w:rsidRPr="0061239E">
                        <w:rPr>
                          <w:rFonts w:ascii="Montserrat" w:hAnsi="Montserrat" w:cs="Gill Sans"/>
                        </w:rPr>
                        <w:t>Lorem ipsum dolor sit amet</w:t>
                      </w:r>
                    </w:p>
                    <w:p w14:paraId="57171E71" w14:textId="77777777" w:rsidR="00F67144" w:rsidRPr="003C38BD" w:rsidRDefault="00F67144" w:rsidP="0061239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Montserrat" w:hAnsi="Montserrat" w:cs="Gill Sans"/>
                          <w:lang w:val="en-U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C</w:t>
                      </w:r>
                      <w:r w:rsidRPr="003C38BD">
                        <w:rPr>
                          <w:rFonts w:ascii="Montserrat" w:hAnsi="Montserrat" w:cs="Gill Sans"/>
                        </w:rPr>
                        <w:t>onsectetur adipiscing</w:t>
                      </w:r>
                    </w:p>
                    <w:p w14:paraId="4DDE4BC9" w14:textId="28BC8A3B" w:rsidR="00F67144" w:rsidRPr="003C38BD" w:rsidRDefault="00F67144" w:rsidP="0061239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Montserrat" w:hAnsi="Montserrat" w:cs="Gill Sans"/>
                          <w:lang w:val="en-U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At tristique odio ultrices ut</w:t>
                      </w:r>
                    </w:p>
                    <w:p w14:paraId="4CE424B7" w14:textId="77777777" w:rsidR="005634ED" w:rsidRPr="003C38BD" w:rsidRDefault="005634ED" w:rsidP="0061239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Montserrat" w:hAnsi="Montserrat" w:cs="Gill Sans"/>
                          <w:lang w:val="en-U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C</w:t>
                      </w:r>
                      <w:r w:rsidRPr="003C38BD">
                        <w:rPr>
                          <w:rFonts w:ascii="Montserrat" w:hAnsi="Montserrat" w:cs="Gill Sans"/>
                        </w:rPr>
                        <w:t>onsectetur adipiscing</w:t>
                      </w:r>
                    </w:p>
                    <w:p w14:paraId="640FCACE" w14:textId="5F06C5DE" w:rsidR="005634ED" w:rsidRPr="003C38BD" w:rsidRDefault="005634ED" w:rsidP="0061239E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Montserrat" w:hAnsi="Montserrat" w:cs="Gill Sans"/>
                          <w:lang w:val="en-U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At tristique odio ultrices ut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1E77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997821E" wp14:editId="432C051B">
                <wp:simplePos x="0" y="0"/>
                <wp:positionH relativeFrom="margin">
                  <wp:posOffset>-262890</wp:posOffset>
                </wp:positionH>
                <wp:positionV relativeFrom="line">
                  <wp:posOffset>4660900</wp:posOffset>
                </wp:positionV>
                <wp:extent cx="2035810" cy="1727200"/>
                <wp:effectExtent l="0" t="0" r="0" b="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72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3600B" w14:textId="77777777" w:rsidR="00AC25BB" w:rsidRPr="003C38BD" w:rsidRDefault="00AC25BB" w:rsidP="00FB5F5A">
                            <w:pPr>
                              <w:pStyle w:val="Heading2"/>
                            </w:pPr>
                            <w:r w:rsidRPr="003C38BD">
                              <w:t>PROFESSIONAL QUALIFICATIONS</w:t>
                            </w:r>
                          </w:p>
                          <w:p w14:paraId="47387497" w14:textId="04A57FB1" w:rsidR="00AC25BB" w:rsidRPr="003C38BD" w:rsidRDefault="00AC25BB" w:rsidP="00AC25BB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ontserrat" w:hAnsi="Montserrat" w:cs="Gill Sans"/>
                                <w:lang w:val="es-ES_tradnl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s-ES_tradnl"/>
                              </w:rPr>
                              <w:t>Pellentesque porta ligula felis</w:t>
                            </w:r>
                            <w:r w:rsidR="005752B4">
                              <w:rPr>
                                <w:rFonts w:ascii="Montserrat" w:hAnsi="Montserrat" w:cs="Gill Sans"/>
                                <w:lang w:val="es-ES_tradnl"/>
                              </w:rPr>
                              <w:t xml:space="preserve"> ultrices ut</w:t>
                            </w:r>
                          </w:p>
                          <w:p w14:paraId="5BDDA297" w14:textId="77777777" w:rsidR="00AC25BB" w:rsidRPr="003C38BD" w:rsidRDefault="00AC25BB" w:rsidP="00AC25BB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ontserrat" w:hAnsi="Montserrat" w:cs="Gill San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</w:rPr>
                              <w:t>Lorem ipsum dolor sit amet, consectetur adipiscing elit</w:t>
                            </w:r>
                          </w:p>
                          <w:p w14:paraId="60B35D9C" w14:textId="5C206EAF" w:rsidR="00AC25BB" w:rsidRPr="003C38BD" w:rsidRDefault="00AC25BB" w:rsidP="00AC25BB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  <w:r w:rsidRPr="003C38BD">
                              <w:rPr>
                                <w:rFonts w:ascii="Montserrat" w:hAnsi="Montserrat" w:cs="Gill Sans"/>
                                <w:lang w:val="en-US"/>
                              </w:rPr>
                              <w:t>At tristique odio ultrices ut</w:t>
                            </w:r>
                          </w:p>
                          <w:p w14:paraId="3BC14D8B" w14:textId="269CF1AD" w:rsidR="00AC25BB" w:rsidRPr="003C38BD" w:rsidRDefault="00AC25BB" w:rsidP="00387C38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821E" id="_x0000_s1031" type="#_x0000_t202" style="position:absolute;margin-left:-20.7pt;margin-top:367pt;width:160.3pt;height:136pt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4A73600B" w14:textId="77777777" w:rsidR="00AC25BB" w:rsidRPr="003C38BD" w:rsidRDefault="00AC25BB" w:rsidP="00FB5F5A">
                      <w:pPr>
                        <w:pStyle w:val="Heading2"/>
                      </w:pPr>
                      <w:r w:rsidRPr="003C38BD">
                        <w:t>PROFESSIONAL QUALIFICATIONS</w:t>
                      </w:r>
                    </w:p>
                    <w:p w14:paraId="47387497" w14:textId="04A57FB1" w:rsidR="00AC25BB" w:rsidRPr="003C38BD" w:rsidRDefault="00AC25BB" w:rsidP="00AC25BB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Montserrat" w:hAnsi="Montserrat" w:cs="Gill Sans"/>
                          <w:lang w:val="es-ES_tradnl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s-ES_tradnl"/>
                        </w:rPr>
                        <w:t>Pellentesque porta ligula felis</w:t>
                      </w:r>
                      <w:r w:rsidR="005752B4">
                        <w:rPr>
                          <w:rFonts w:ascii="Montserrat" w:hAnsi="Montserrat" w:cs="Gill Sans"/>
                          <w:lang w:val="es-ES_tradnl"/>
                        </w:rPr>
                        <w:t xml:space="preserve"> ultrices ut</w:t>
                      </w:r>
                    </w:p>
                    <w:p w14:paraId="5BDDA297" w14:textId="77777777" w:rsidR="00AC25BB" w:rsidRPr="003C38BD" w:rsidRDefault="00AC25BB" w:rsidP="00AC25BB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Montserrat" w:hAnsi="Montserrat" w:cs="Gill Sans"/>
                        </w:rPr>
                      </w:pPr>
                      <w:r w:rsidRPr="003C38BD">
                        <w:rPr>
                          <w:rFonts w:ascii="Montserrat" w:hAnsi="Montserrat" w:cs="Gill Sans"/>
                        </w:rPr>
                        <w:t>Lorem ipsum dolor sit amet, consectetur adipiscing elit</w:t>
                      </w:r>
                    </w:p>
                    <w:p w14:paraId="60B35D9C" w14:textId="5C206EAF" w:rsidR="00AC25BB" w:rsidRPr="003C38BD" w:rsidRDefault="00AC25BB" w:rsidP="00AC25BB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Montserrat" w:hAnsi="Montserrat" w:cs="Gill Sans"/>
                          <w:lang w:val="en-US"/>
                        </w:rPr>
                      </w:pPr>
                      <w:r w:rsidRPr="003C38BD">
                        <w:rPr>
                          <w:rFonts w:ascii="Montserrat" w:hAnsi="Montserrat" w:cs="Gill Sans"/>
                          <w:lang w:val="en-US"/>
                        </w:rPr>
                        <w:t>At tristique odio ultrices ut</w:t>
                      </w:r>
                    </w:p>
                    <w:p w14:paraId="3BC14D8B" w14:textId="269CF1AD" w:rsidR="00AC25BB" w:rsidRPr="003C38BD" w:rsidRDefault="00AC25BB" w:rsidP="00387C38">
                      <w:pPr>
                        <w:pStyle w:val="Default"/>
                        <w:rPr>
                          <w:rFonts w:ascii="Montserrat" w:eastAsia="Trebuchet MS" w:hAnsi="Montserrat" w:cs="Gill San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1E77">
        <w:rPr>
          <w:noProof/>
        </w:rPr>
        <mc:AlternateContent>
          <mc:Choice Requires="wps">
            <w:drawing>
              <wp:anchor distT="152400" distB="152400" distL="152400" distR="152400" simplePos="0" relativeHeight="251755520" behindDoc="0" locked="0" layoutInCell="1" allowOverlap="1" wp14:anchorId="6FAE068D" wp14:editId="59CDB1D4">
                <wp:simplePos x="0" y="0"/>
                <wp:positionH relativeFrom="margin">
                  <wp:posOffset>-203200</wp:posOffset>
                </wp:positionH>
                <wp:positionV relativeFrom="line">
                  <wp:posOffset>4485005</wp:posOffset>
                </wp:positionV>
                <wp:extent cx="1998345" cy="3175"/>
                <wp:effectExtent l="0" t="0" r="8255" b="22225"/>
                <wp:wrapTopAndBottom distT="152400" distB="152400"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8345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C3C7D" id="officeArt object" o:spid="_x0000_s1026" style="position:absolute;flip:x;z-index:2517555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6pt,353.15pt" to="141.35pt,35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E1E77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216EA2BD" wp14:editId="2872DE7A">
                <wp:simplePos x="0" y="0"/>
                <wp:positionH relativeFrom="margin">
                  <wp:posOffset>-258445</wp:posOffset>
                </wp:positionH>
                <wp:positionV relativeFrom="line">
                  <wp:posOffset>3143250</wp:posOffset>
                </wp:positionV>
                <wp:extent cx="2035810" cy="1134745"/>
                <wp:effectExtent l="0" t="0" r="0" b="0"/>
                <wp:wrapNone/>
                <wp:docPr id="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134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2E2E21" w14:textId="77777777" w:rsidR="009048FF" w:rsidRPr="003C38BD" w:rsidRDefault="009048FF" w:rsidP="00FB5F5A">
                            <w:pPr>
                              <w:pStyle w:val="Heading2"/>
                            </w:pPr>
                            <w:r w:rsidRPr="003C38BD">
                              <w:t>EDUCATION</w:t>
                            </w:r>
                          </w:p>
                          <w:p w14:paraId="0BAC94B6" w14:textId="77777777" w:rsidR="009048FF" w:rsidRPr="001C44B5" w:rsidRDefault="009048FF" w:rsidP="001C44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44B5">
                              <w:rPr>
                                <w:b/>
                                <w:bCs/>
                              </w:rPr>
                              <w:t>Institution</w:t>
                            </w:r>
                          </w:p>
                          <w:p w14:paraId="76D1D318" w14:textId="77777777" w:rsidR="009048FF" w:rsidRPr="001C44B5" w:rsidRDefault="009048FF" w:rsidP="001C44B5">
                            <w:r w:rsidRPr="001C44B5">
                              <w:t>Qualification</w:t>
                            </w:r>
                          </w:p>
                          <w:p w14:paraId="6A9C3CC6" w14:textId="77777777" w:rsidR="009048FF" w:rsidRPr="001C44B5" w:rsidRDefault="009048FF" w:rsidP="001C44B5"/>
                          <w:p w14:paraId="06D457EB" w14:textId="77777777" w:rsidR="009048FF" w:rsidRPr="001C44B5" w:rsidRDefault="009048FF" w:rsidP="001C44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44B5">
                              <w:rPr>
                                <w:b/>
                                <w:bCs/>
                              </w:rPr>
                              <w:t>Institution</w:t>
                            </w:r>
                          </w:p>
                          <w:p w14:paraId="1A51C123" w14:textId="7D7ED817" w:rsidR="009048FF" w:rsidRPr="001C44B5" w:rsidRDefault="009048FF" w:rsidP="001C44B5">
                            <w:r w:rsidRPr="001C44B5">
                              <w:t>Qualification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A2BD" id="_x0000_s1032" type="#_x0000_t202" style="position:absolute;margin-left:-20.35pt;margin-top:247.5pt;width:160.3pt;height:89.35pt;z-index:2516961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492E2E21" w14:textId="77777777" w:rsidR="009048FF" w:rsidRPr="003C38BD" w:rsidRDefault="009048FF" w:rsidP="00FB5F5A">
                      <w:pPr>
                        <w:pStyle w:val="Heading2"/>
                      </w:pPr>
                      <w:r w:rsidRPr="003C38BD">
                        <w:t>EDUCATION</w:t>
                      </w:r>
                    </w:p>
                    <w:p w14:paraId="0BAC94B6" w14:textId="77777777" w:rsidR="009048FF" w:rsidRPr="001C44B5" w:rsidRDefault="009048FF" w:rsidP="001C44B5">
                      <w:pPr>
                        <w:rPr>
                          <w:b/>
                          <w:bCs/>
                        </w:rPr>
                      </w:pPr>
                      <w:r w:rsidRPr="001C44B5">
                        <w:rPr>
                          <w:b/>
                          <w:bCs/>
                        </w:rPr>
                        <w:t>Institution</w:t>
                      </w:r>
                    </w:p>
                    <w:p w14:paraId="76D1D318" w14:textId="77777777" w:rsidR="009048FF" w:rsidRPr="001C44B5" w:rsidRDefault="009048FF" w:rsidP="001C44B5">
                      <w:r w:rsidRPr="001C44B5">
                        <w:t>Qualification</w:t>
                      </w:r>
                    </w:p>
                    <w:p w14:paraId="6A9C3CC6" w14:textId="77777777" w:rsidR="009048FF" w:rsidRPr="001C44B5" w:rsidRDefault="009048FF" w:rsidP="001C44B5"/>
                    <w:p w14:paraId="06D457EB" w14:textId="77777777" w:rsidR="009048FF" w:rsidRPr="001C44B5" w:rsidRDefault="009048FF" w:rsidP="001C44B5">
                      <w:pPr>
                        <w:rPr>
                          <w:b/>
                          <w:bCs/>
                        </w:rPr>
                      </w:pPr>
                      <w:r w:rsidRPr="001C44B5">
                        <w:rPr>
                          <w:b/>
                          <w:bCs/>
                        </w:rPr>
                        <w:t>Institution</w:t>
                      </w:r>
                    </w:p>
                    <w:p w14:paraId="1A51C123" w14:textId="7D7ED817" w:rsidR="009048FF" w:rsidRPr="001C44B5" w:rsidRDefault="009048FF" w:rsidP="001C44B5">
                      <w:r w:rsidRPr="001C44B5">
                        <w:t>Qualification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1E77">
        <w:rPr>
          <w:noProof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32762288" wp14:editId="5AEF4690">
                <wp:simplePos x="0" y="0"/>
                <wp:positionH relativeFrom="margin">
                  <wp:posOffset>-227330</wp:posOffset>
                </wp:positionH>
                <wp:positionV relativeFrom="line">
                  <wp:posOffset>2974340</wp:posOffset>
                </wp:positionV>
                <wp:extent cx="1998345" cy="3175"/>
                <wp:effectExtent l="0" t="0" r="8255" b="22225"/>
                <wp:wrapTopAndBottom distT="152400" distB="152400"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8345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0926E" id="officeArt object" o:spid="_x0000_s1026" style="position:absolute;flip:x;z-index:2517514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9pt,234.2pt" to="139.45pt,23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E1E77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1C171906" wp14:editId="64173899">
                <wp:simplePos x="0" y="0"/>
                <wp:positionH relativeFrom="margin">
                  <wp:posOffset>-217805</wp:posOffset>
                </wp:positionH>
                <wp:positionV relativeFrom="line">
                  <wp:posOffset>1258570</wp:posOffset>
                </wp:positionV>
                <wp:extent cx="1998345" cy="3175"/>
                <wp:effectExtent l="0" t="0" r="8255" b="22225"/>
                <wp:wrapTopAndBottom distT="152400" distB="152400"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8345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54BE0" id="officeArt object" o:spid="_x0000_s1026" style="position:absolute;flip:x;z-index:2516899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15pt,99.1pt" to="140.2pt,9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B7297">
        <w:br w:type="page"/>
      </w:r>
    </w:p>
    <w:p w14:paraId="4E8A2949" w14:textId="666C84EA" w:rsidR="001B7297" w:rsidRDefault="00116D30" w:rsidP="001B7297">
      <w:pPr>
        <w:pStyle w:val="Default"/>
        <w:spacing w:line="300" w:lineRule="atLeast"/>
      </w:pPr>
      <w:r>
        <w:rPr>
          <w:noProof/>
          <w:sz w:val="27"/>
          <w:szCs w:val="27"/>
        </w:rPr>
        <w:lastRenderedPageBreak/>
        <mc:AlternateContent>
          <mc:Choice Requires="wps">
            <w:drawing>
              <wp:anchor distT="152400" distB="152400" distL="152400" distR="152400" simplePos="0" relativeHeight="251729920" behindDoc="0" locked="0" layoutInCell="1" allowOverlap="1" wp14:anchorId="544AB7D0" wp14:editId="229EDB75">
                <wp:simplePos x="0" y="0"/>
                <wp:positionH relativeFrom="margin">
                  <wp:posOffset>1827167</wp:posOffset>
                </wp:positionH>
                <wp:positionV relativeFrom="line">
                  <wp:posOffset>110853</wp:posOffset>
                </wp:positionV>
                <wp:extent cx="4538980" cy="4278086"/>
                <wp:effectExtent l="0" t="0" r="0" b="0"/>
                <wp:wrapNone/>
                <wp:docPr id="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278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EADE10" w14:textId="77777777" w:rsidR="00CB04B9" w:rsidRPr="00DF2101" w:rsidRDefault="00CB04B9" w:rsidP="00CB04B9">
                            <w:pPr>
                              <w:ind w:left="403"/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DF2101">
                              <w:rPr>
                                <w:b/>
                                <w:bCs/>
                              </w:rPr>
                              <w:t>Job Title Here</w:t>
                            </w:r>
                          </w:p>
                          <w:p w14:paraId="1055C882" w14:textId="77777777" w:rsidR="00CB04B9" w:rsidRPr="00DF2101" w:rsidRDefault="00CB04B9" w:rsidP="00CB04B9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Employer Name Here</w:t>
                            </w:r>
                          </w:p>
                          <w:p w14:paraId="45F9DBA6" w14:textId="4118213F" w:rsidR="00CB04B9" w:rsidRPr="00DF2101" w:rsidRDefault="00CB04B9" w:rsidP="00CB04B9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201</w:t>
                            </w:r>
                            <w:r>
                              <w:t>7</w:t>
                            </w:r>
                            <w:r w:rsidRPr="00DF2101">
                              <w:t>-20</w:t>
                            </w:r>
                            <w:r>
                              <w:t>1</w:t>
                            </w:r>
                            <w:r>
                              <w:t>8</w:t>
                            </w:r>
                          </w:p>
                          <w:p w14:paraId="0218D376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  <w:r w:rsidRPr="003C38BD">
                              <w:br/>
                              <w:t xml:space="preserve">Integer libero elit, euismod et lacinia at, tristique eget ex. </w:t>
                            </w:r>
                          </w:p>
                          <w:p w14:paraId="0D75103D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Pellentesque porta ligula felis, at tristique odio ultrices ut. </w:t>
                            </w:r>
                          </w:p>
                          <w:p w14:paraId="5EFCBABE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</w:p>
                          <w:p w14:paraId="2094FFEA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Nullam tristique lorem lorem, eget maximus arcu aliquet sed. </w:t>
                            </w:r>
                          </w:p>
                          <w:p w14:paraId="0F2A7546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Integer facilisis scelerisque ipsum ut sodales. Ut volutpat placerat </w:t>
                            </w:r>
                            <w:r w:rsidRPr="003C38BD">
                              <w:br/>
                              <w:t>nibh quis vulputate. Maecenas accumsan felis sed sem rutrum.</w:t>
                            </w:r>
                          </w:p>
                          <w:p w14:paraId="1C1FF553" w14:textId="38BAEB2C" w:rsidR="00DD3181" w:rsidRDefault="00DD3181" w:rsidP="00CB04B9">
                            <w:pPr>
                              <w:pStyle w:val="Default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</w:p>
                          <w:p w14:paraId="32442BD6" w14:textId="77777777" w:rsidR="00CB04B9" w:rsidRPr="00DF2101" w:rsidRDefault="00CB04B9" w:rsidP="00CB04B9">
                            <w:pPr>
                              <w:ind w:left="403"/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DF2101">
                              <w:rPr>
                                <w:b/>
                                <w:bCs/>
                              </w:rPr>
                              <w:t>Job Title Here</w:t>
                            </w:r>
                          </w:p>
                          <w:p w14:paraId="7C527958" w14:textId="77777777" w:rsidR="00CB04B9" w:rsidRPr="00DF2101" w:rsidRDefault="00CB04B9" w:rsidP="00CB04B9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Employer Name Here</w:t>
                            </w:r>
                          </w:p>
                          <w:p w14:paraId="0306258D" w14:textId="5A2A851E" w:rsidR="00CB04B9" w:rsidRPr="00DF2101" w:rsidRDefault="00CB04B9" w:rsidP="00CB04B9">
                            <w:pPr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DF2101">
                              <w:t>201</w:t>
                            </w:r>
                            <w:r>
                              <w:t>6</w:t>
                            </w:r>
                            <w:r w:rsidRPr="00DF2101">
                              <w:t>-2</w:t>
                            </w:r>
                            <w:r>
                              <w:t>017</w:t>
                            </w:r>
                          </w:p>
                          <w:p w14:paraId="70A6751D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  <w:r w:rsidRPr="003C38BD">
                              <w:br/>
                              <w:t xml:space="preserve">Integer libero elit, euismod et lacinia at, tristique eget ex. </w:t>
                            </w:r>
                          </w:p>
                          <w:p w14:paraId="3CE7C668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Pellentesque porta ligula felis, at tristique odio ultrices ut. </w:t>
                            </w:r>
                          </w:p>
                          <w:p w14:paraId="22B35AC6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</w:p>
                          <w:p w14:paraId="55AE3359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Nullam tristique lorem lorem, eget maximus arcu aliquet sed. </w:t>
                            </w:r>
                          </w:p>
                          <w:p w14:paraId="16F4B9DF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Integer facilisis scelerisque ipsum ut sodales. Ut volutpat placerat </w:t>
                            </w:r>
                            <w:r w:rsidRPr="003C38BD">
                              <w:br/>
                              <w:t>nibh quis vulputate. Maecenas accumsan felis sed sem rutrum.</w:t>
                            </w:r>
                          </w:p>
                          <w:p w14:paraId="75DCCA27" w14:textId="77777777" w:rsidR="00CB04B9" w:rsidRPr="003C38BD" w:rsidRDefault="00CB04B9" w:rsidP="00CB04B9">
                            <w:pPr>
                              <w:pStyle w:val="Default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B7D0" id="_x0000_s1033" type="#_x0000_t202" style="position:absolute;margin-left:143.85pt;margin-top:8.75pt;width:357.4pt;height:336.85pt;z-index:2517299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" filled="f" stroked="f" strokeweight="1pt">
                <v:stroke miterlimit="4"/>
                <v:textbox inset="4pt,4pt,4pt,4pt">
                  <w:txbxContent>
                    <w:p w14:paraId="1FEADE10" w14:textId="77777777" w:rsidR="00CB04B9" w:rsidRPr="00DF2101" w:rsidRDefault="00CB04B9" w:rsidP="00CB04B9">
                      <w:pPr>
                        <w:ind w:left="403"/>
                        <w:rPr>
                          <w:rFonts w:eastAsia="Trebuchet MS"/>
                          <w:b/>
                          <w:bCs/>
                        </w:rPr>
                      </w:pPr>
                      <w:r w:rsidRPr="00DF2101">
                        <w:rPr>
                          <w:b/>
                          <w:bCs/>
                        </w:rPr>
                        <w:t>Job Title Here</w:t>
                      </w:r>
                    </w:p>
                    <w:p w14:paraId="1055C882" w14:textId="77777777" w:rsidR="00CB04B9" w:rsidRPr="00DF2101" w:rsidRDefault="00CB04B9" w:rsidP="00CB04B9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Employer Name Here</w:t>
                      </w:r>
                    </w:p>
                    <w:p w14:paraId="45F9DBA6" w14:textId="4118213F" w:rsidR="00CB04B9" w:rsidRPr="00DF2101" w:rsidRDefault="00CB04B9" w:rsidP="00CB04B9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201</w:t>
                      </w:r>
                      <w:r>
                        <w:t>7</w:t>
                      </w:r>
                      <w:r w:rsidRPr="00DF2101">
                        <w:t>-20</w:t>
                      </w:r>
                      <w:r>
                        <w:t>1</w:t>
                      </w:r>
                      <w:r>
                        <w:t>8</w:t>
                      </w:r>
                    </w:p>
                    <w:p w14:paraId="0218D376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  <w:r w:rsidRPr="003C38BD">
                        <w:br/>
                        <w:t xml:space="preserve">Integer libero elit, euismod et lacinia at, tristique eget ex. </w:t>
                      </w:r>
                    </w:p>
                    <w:p w14:paraId="0D75103D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Pellentesque porta ligula felis, at tristique odio ultrices ut. </w:t>
                      </w:r>
                    </w:p>
                    <w:p w14:paraId="5EFCBABE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</w:p>
                    <w:p w14:paraId="2094FFEA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Nullam tristique lorem lorem, eget maximus arcu aliquet sed. </w:t>
                      </w:r>
                    </w:p>
                    <w:p w14:paraId="0F2A7546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Integer facilisis scelerisque ipsum ut sodales. Ut volutpat placerat </w:t>
                      </w:r>
                      <w:r w:rsidRPr="003C38BD">
                        <w:br/>
                        <w:t>nibh quis vulputate. Maecenas accumsan felis sed sem rutrum.</w:t>
                      </w:r>
                    </w:p>
                    <w:p w14:paraId="1C1FF553" w14:textId="38BAEB2C" w:rsidR="00DD3181" w:rsidRDefault="00DD3181" w:rsidP="00CB04B9">
                      <w:pPr>
                        <w:pStyle w:val="Default"/>
                        <w:rPr>
                          <w:rFonts w:ascii="Montserrat" w:hAnsi="Montserrat" w:cs="Gill Sans"/>
                          <w:lang w:val="en-US"/>
                        </w:rPr>
                      </w:pPr>
                    </w:p>
                    <w:p w14:paraId="32442BD6" w14:textId="77777777" w:rsidR="00CB04B9" w:rsidRPr="00DF2101" w:rsidRDefault="00CB04B9" w:rsidP="00CB04B9">
                      <w:pPr>
                        <w:ind w:left="403"/>
                        <w:rPr>
                          <w:rFonts w:eastAsia="Trebuchet MS"/>
                          <w:b/>
                          <w:bCs/>
                        </w:rPr>
                      </w:pPr>
                      <w:r w:rsidRPr="00DF2101">
                        <w:rPr>
                          <w:b/>
                          <w:bCs/>
                        </w:rPr>
                        <w:t>Job Title Here</w:t>
                      </w:r>
                    </w:p>
                    <w:p w14:paraId="7C527958" w14:textId="77777777" w:rsidR="00CB04B9" w:rsidRPr="00DF2101" w:rsidRDefault="00CB04B9" w:rsidP="00CB04B9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Employer Name Here</w:t>
                      </w:r>
                    </w:p>
                    <w:p w14:paraId="0306258D" w14:textId="5A2A851E" w:rsidR="00CB04B9" w:rsidRPr="00DF2101" w:rsidRDefault="00CB04B9" w:rsidP="00CB04B9">
                      <w:pPr>
                        <w:ind w:left="403"/>
                        <w:rPr>
                          <w:rFonts w:eastAsia="Trebuchet MS"/>
                        </w:rPr>
                      </w:pPr>
                      <w:r w:rsidRPr="00DF2101">
                        <w:t>201</w:t>
                      </w:r>
                      <w:r>
                        <w:t>6</w:t>
                      </w:r>
                      <w:r w:rsidRPr="00DF2101">
                        <w:t>-2</w:t>
                      </w:r>
                      <w:r>
                        <w:t>017</w:t>
                      </w:r>
                    </w:p>
                    <w:p w14:paraId="70A6751D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  <w:r w:rsidRPr="003C38BD">
                        <w:br/>
                        <w:t xml:space="preserve">Integer libero elit, euismod et lacinia at, tristique eget ex. </w:t>
                      </w:r>
                    </w:p>
                    <w:p w14:paraId="3CE7C668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Pellentesque porta ligula felis, at tristique odio ultrices ut. </w:t>
                      </w:r>
                    </w:p>
                    <w:p w14:paraId="22B35AC6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</w:p>
                    <w:p w14:paraId="55AE3359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Nullam tristique lorem lorem, eget maximus arcu aliquet sed. </w:t>
                      </w:r>
                    </w:p>
                    <w:p w14:paraId="16F4B9DF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Integer facilisis scelerisque ipsum ut sodales. Ut volutpat placerat </w:t>
                      </w:r>
                      <w:r w:rsidRPr="003C38BD">
                        <w:br/>
                        <w:t>nibh quis vulputate. Maecenas accumsan felis sed sem rutrum.</w:t>
                      </w:r>
                    </w:p>
                    <w:p w14:paraId="75DCCA27" w14:textId="77777777" w:rsidR="00CB04B9" w:rsidRPr="003C38BD" w:rsidRDefault="00CB04B9" w:rsidP="00CB04B9">
                      <w:pPr>
                        <w:pStyle w:val="Default"/>
                        <w:rPr>
                          <w:rFonts w:ascii="Montserrat" w:hAnsi="Montserrat" w:cs="Gill Sans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44771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27872" behindDoc="0" locked="0" layoutInCell="1" allowOverlap="1" wp14:anchorId="016B5ADE" wp14:editId="41DF2B8D">
                <wp:simplePos x="0" y="0"/>
                <wp:positionH relativeFrom="margin">
                  <wp:posOffset>-262890</wp:posOffset>
                </wp:positionH>
                <wp:positionV relativeFrom="line">
                  <wp:posOffset>120263</wp:posOffset>
                </wp:positionV>
                <wp:extent cx="2035810" cy="1549830"/>
                <wp:effectExtent l="0" t="0" r="0" b="0"/>
                <wp:wrapNone/>
                <wp:docPr id="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549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568BF7" w14:textId="553C3861" w:rsidR="00DD16A1" w:rsidRPr="003C38BD" w:rsidRDefault="00C51765" w:rsidP="00FB5F5A">
                            <w:pPr>
                              <w:pStyle w:val="Heading2"/>
                            </w:pPr>
                            <w:r w:rsidRPr="003C38BD">
                              <w:t>TOOLS &amp; SOFTWARE</w:t>
                            </w:r>
                          </w:p>
                          <w:p w14:paraId="1E92A96E" w14:textId="16287125" w:rsidR="00FB1807" w:rsidRPr="003C38BD" w:rsidRDefault="00FB1807" w:rsidP="005752B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 w:rsidRPr="003C38BD">
                              <w:t>Lorem ipsum dolor sit amet, consectetur adipiscing elit dolor sit amet</w:t>
                            </w:r>
                          </w:p>
                          <w:p w14:paraId="288966E5" w14:textId="29E00214" w:rsidR="00FB1807" w:rsidRPr="003C38BD" w:rsidRDefault="00FB1807" w:rsidP="005752B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 w:rsidRPr="003C38BD">
                              <w:t>Lorem ipsum dolor sit amet, consectetur adipiscing elit dolor sit amet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5ADE" id="_x0000_s1034" type="#_x0000_t202" style="position:absolute;margin-left:-20.7pt;margin-top:9.45pt;width:160.3pt;height:122.05pt;z-index:2517278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2D568BF7" w14:textId="553C3861" w:rsidR="00DD16A1" w:rsidRPr="003C38BD" w:rsidRDefault="00C51765" w:rsidP="00FB5F5A">
                      <w:pPr>
                        <w:pStyle w:val="Heading2"/>
                      </w:pPr>
                      <w:r w:rsidRPr="003C38BD">
                        <w:t>TOOLS &amp; SOFTWARE</w:t>
                      </w:r>
                    </w:p>
                    <w:p w14:paraId="1E92A96E" w14:textId="16287125" w:rsidR="00FB1807" w:rsidRPr="003C38BD" w:rsidRDefault="00FB1807" w:rsidP="005752B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 w:rsidRPr="003C38BD">
                        <w:t>Lorem ipsum dolor sit amet, consectetur adipiscing elit dolor sit amet</w:t>
                      </w:r>
                    </w:p>
                    <w:p w14:paraId="288966E5" w14:textId="29E00214" w:rsidR="00FB1807" w:rsidRPr="003C38BD" w:rsidRDefault="00FB1807" w:rsidP="005752B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 w:rsidRPr="003C38BD">
                        <w:t>Lorem ipsum dolor sit amet, consectetur adipiscing elit dolor sit amet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9610D">
        <w:rPr>
          <w:noProof/>
        </w:rPr>
        <mc:AlternateContent>
          <mc:Choice Requires="wps">
            <w:drawing>
              <wp:anchor distT="152400" distB="152400" distL="152400" distR="152400" simplePos="0" relativeHeight="251761664" behindDoc="0" locked="0" layoutInCell="1" allowOverlap="1" wp14:anchorId="66A240B1" wp14:editId="79463512">
                <wp:simplePos x="0" y="0"/>
                <wp:positionH relativeFrom="margin">
                  <wp:posOffset>1986453</wp:posOffset>
                </wp:positionH>
                <wp:positionV relativeFrom="page">
                  <wp:posOffset>257810</wp:posOffset>
                </wp:positionV>
                <wp:extent cx="4387806" cy="1202164"/>
                <wp:effectExtent l="0" t="0" r="0" b="0"/>
                <wp:wrapNone/>
                <wp:docPr id="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06" cy="12021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5B40B3" w14:textId="77777777" w:rsidR="0059610D" w:rsidRPr="003C38BD" w:rsidRDefault="0059610D" w:rsidP="0097143D">
                            <w:pPr>
                              <w:pStyle w:val="Hyperlink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3C38BD">
                              <w:rPr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  <w:t xml:space="preserve">FIRST NAME </w:t>
                            </w:r>
                          </w:p>
                          <w:p w14:paraId="58CDF482" w14:textId="77777777" w:rsidR="0059610D" w:rsidRPr="003C38BD" w:rsidRDefault="0059610D" w:rsidP="009B13D3">
                            <w:pPr>
                              <w:pStyle w:val="Hyperlink"/>
                              <w:spacing w:after="120" w:line="192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</w:pPr>
                            <w:r w:rsidRPr="003C38BD">
                              <w:rPr>
                                <w:b/>
                                <w:bCs/>
                                <w:color w:val="FFFFFF" w:themeColor="background1"/>
                                <w:spacing w:val="102"/>
                                <w:sz w:val="48"/>
                                <w:szCs w:val="48"/>
                              </w:rPr>
                              <w:t>SECOND NAME</w:t>
                            </w:r>
                          </w:p>
                          <w:p w14:paraId="702A0520" w14:textId="77777777" w:rsidR="0059610D" w:rsidRPr="003C38BD" w:rsidRDefault="0059610D" w:rsidP="0096537C">
                            <w:pPr>
                              <w:pStyle w:val="Hyperlink"/>
                              <w:spacing w:line="192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C38BD">
                              <w:rPr>
                                <w:color w:val="FFFFFF" w:themeColor="background1"/>
                                <w:spacing w:val="102"/>
                                <w:sz w:val="36"/>
                                <w:szCs w:val="36"/>
                              </w:rPr>
                              <w:t>PROFESSIONAL TITLE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40B1" id="_x0000_s1035" type="#_x0000_t202" style="position:absolute;margin-left:156.4pt;margin-top:20.3pt;width:345.5pt;height:94.65pt;z-index:2517616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" filled="f" stroked="f" strokeweight="1pt">
                <v:stroke miterlimit="4"/>
                <v:textbox inset="4pt,4pt,4pt,4pt">
                  <w:txbxContent>
                    <w:p w14:paraId="455B40B3" w14:textId="77777777" w:rsidR="0059610D" w:rsidRPr="003C38BD" w:rsidRDefault="0059610D" w:rsidP="0097143D">
                      <w:pPr>
                        <w:pStyle w:val="Hyperlink"/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</w:pPr>
                      <w:r w:rsidRPr="003C38BD">
                        <w:rPr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  <w:t xml:space="preserve">FIRST NAME </w:t>
                      </w:r>
                    </w:p>
                    <w:p w14:paraId="58CDF482" w14:textId="77777777" w:rsidR="0059610D" w:rsidRPr="003C38BD" w:rsidRDefault="0059610D" w:rsidP="009B13D3">
                      <w:pPr>
                        <w:pStyle w:val="Hyperlink"/>
                        <w:spacing w:after="120" w:line="192" w:lineRule="auto"/>
                        <w:jc w:val="center"/>
                        <w:rPr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</w:pPr>
                      <w:r w:rsidRPr="003C38BD">
                        <w:rPr>
                          <w:b/>
                          <w:bCs/>
                          <w:color w:val="FFFFFF" w:themeColor="background1"/>
                          <w:spacing w:val="102"/>
                          <w:sz w:val="48"/>
                          <w:szCs w:val="48"/>
                        </w:rPr>
                        <w:t>SECOND NAME</w:t>
                      </w:r>
                    </w:p>
                    <w:p w14:paraId="702A0520" w14:textId="77777777" w:rsidR="0059610D" w:rsidRPr="003C38BD" w:rsidRDefault="0059610D" w:rsidP="0096537C">
                      <w:pPr>
                        <w:pStyle w:val="Hyperlink"/>
                        <w:spacing w:line="192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C38BD">
                        <w:rPr>
                          <w:color w:val="FFFFFF" w:themeColor="background1"/>
                          <w:spacing w:val="102"/>
                          <w:sz w:val="36"/>
                          <w:szCs w:val="36"/>
                        </w:rPr>
                        <w:t>PROFESSIONAL TITLE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53D67" w:rsidRPr="00553D67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922AC00" wp14:editId="253D872E">
                <wp:simplePos x="0" y="0"/>
                <wp:positionH relativeFrom="column">
                  <wp:posOffset>-720090</wp:posOffset>
                </wp:positionH>
                <wp:positionV relativeFrom="paragraph">
                  <wp:posOffset>943610</wp:posOffset>
                </wp:positionV>
                <wp:extent cx="7548245" cy="941705"/>
                <wp:effectExtent l="0" t="0" r="0" b="0"/>
                <wp:wrapTight wrapText="bothSides">
                  <wp:wrapPolygon edited="0">
                    <wp:start x="21600" y="21600"/>
                    <wp:lineTo x="21600" y="335"/>
                    <wp:lineTo x="21273" y="335"/>
                    <wp:lineTo x="21091" y="335"/>
                    <wp:lineTo x="4628" y="16648"/>
                    <wp:lineTo x="4628" y="16939"/>
                    <wp:lineTo x="49" y="19852"/>
                    <wp:lineTo x="49" y="21600"/>
                    <wp:lineTo x="21600" y="21600"/>
                  </wp:wrapPolygon>
                </wp:wrapTight>
                <wp:docPr id="1073741824" name="Right Triangle 107374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548245" cy="941705"/>
                        </a:xfrm>
                        <a:prstGeom prst="rtTriangle">
                          <a:avLst/>
                        </a:prstGeom>
                        <a:solidFill>
                          <a:srgbClr val="004C7E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A4E8" id="Right Triangle 1073741824" o:spid="_x0000_s1026" type="#_x0000_t6" style="position:absolute;margin-left:-56.7pt;margin-top:74.3pt;width:594.35pt;height:74.15pt;rotation:180;flip:x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" fillcolor="#004c7e" stroked="f" strokeweight="1pt">
                <v:stroke miterlimit="4"/>
                <v:textbox inset="8pt,8pt,8pt,8pt"/>
                <w10:wrap type="tight"/>
              </v:shape>
            </w:pict>
          </mc:Fallback>
        </mc:AlternateContent>
      </w:r>
      <w:r w:rsidR="00553D67" w:rsidRPr="00553D67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ABFF431" wp14:editId="77D765FB">
                <wp:simplePos x="0" y="0"/>
                <wp:positionH relativeFrom="column">
                  <wp:posOffset>-720090</wp:posOffset>
                </wp:positionH>
                <wp:positionV relativeFrom="paragraph">
                  <wp:posOffset>1218565</wp:posOffset>
                </wp:positionV>
                <wp:extent cx="7548245" cy="941705"/>
                <wp:effectExtent l="0" t="0" r="0" b="0"/>
                <wp:wrapTight wrapText="bothSides">
                  <wp:wrapPolygon edited="0">
                    <wp:start x="21600" y="21600"/>
                    <wp:lineTo x="21600" y="19852"/>
                    <wp:lineTo x="17021" y="16939"/>
                    <wp:lineTo x="17021" y="16648"/>
                    <wp:lineTo x="558" y="335"/>
                    <wp:lineTo x="376" y="335"/>
                    <wp:lineTo x="49" y="335"/>
                    <wp:lineTo x="49" y="21600"/>
                    <wp:lineTo x="21600" y="21600"/>
                  </wp:wrapPolygon>
                </wp:wrapTight>
                <wp:docPr id="1073741827" name="Right Triangle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48245" cy="941705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7A09" id="Right Triangle 1073741827" o:spid="_x0000_s1026" type="#_x0000_t6" style="position:absolute;margin-left:-56.7pt;margin-top:95.95pt;width:594.35pt;height:74.15pt;rotation:180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" fillcolor="#272727 [2749]" stroked="f" strokeweight="1pt">
                <v:stroke miterlimit="4"/>
                <v:textbox inset="8pt,8pt,8pt,8pt"/>
                <w10:wrap type="tight"/>
              </v:shape>
            </w:pict>
          </mc:Fallback>
        </mc:AlternateContent>
      </w:r>
      <w:r w:rsidR="00553D67" w:rsidRPr="00553D6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CA873B" wp14:editId="308C2A8C">
                <wp:simplePos x="0" y="0"/>
                <wp:positionH relativeFrom="column">
                  <wp:posOffset>-703580</wp:posOffset>
                </wp:positionH>
                <wp:positionV relativeFrom="paragraph">
                  <wp:posOffset>-170815</wp:posOffset>
                </wp:positionV>
                <wp:extent cx="7560310" cy="1397635"/>
                <wp:effectExtent l="0" t="0" r="0" b="0"/>
                <wp:wrapNone/>
                <wp:docPr id="1073741825" name="Rectangle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397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33C4E" id="Rectangle 1073741825" o:spid="_x0000_s1026" style="position:absolute;margin-left:-55.4pt;margin-top:-13.45pt;width:595.3pt;height:110.0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" fillcolor="#272727 [2749]" stroked="f" strokeweight="1pt">
                <v:stroke miterlimit="4"/>
                <v:textbox inset="8pt,8pt,8pt,8pt"/>
              </v:rect>
            </w:pict>
          </mc:Fallback>
        </mc:AlternateContent>
      </w:r>
      <w:r w:rsidR="001B7297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4166C3DC" wp14:editId="41171FF8">
                <wp:simplePos x="0" y="0"/>
                <wp:positionH relativeFrom="margin">
                  <wp:posOffset>-725805</wp:posOffset>
                </wp:positionH>
                <wp:positionV relativeFrom="page">
                  <wp:posOffset>-98</wp:posOffset>
                </wp:positionV>
                <wp:extent cx="7560057" cy="1990421"/>
                <wp:effectExtent l="0" t="0" r="0" b="0"/>
                <wp:wrapTopAndBottom distT="152400" distB="152400"/>
                <wp:docPr id="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1990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3BCB1" id="officeArt object" o:spid="_x0000_s1026" style="position:absolute;margin-left:-57.15pt;margin-top:0;width:595.3pt;height:156.75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" filled="f" stroked="f" strokeweight="1pt">
                <v:stroke miterlimit="4"/>
                <w10:wrap type="topAndBottom" anchorx="margin" anchory="page"/>
              </v:rect>
            </w:pict>
          </mc:Fallback>
        </mc:AlternateContent>
      </w:r>
    </w:p>
    <w:p w14:paraId="255EC6D0" w14:textId="0D1B3FF4" w:rsidR="001B7297" w:rsidRDefault="001B7297" w:rsidP="001C44B5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721E0FF7" wp14:editId="340AC62D">
                <wp:simplePos x="0" y="0"/>
                <wp:positionH relativeFrom="margin">
                  <wp:posOffset>1955800</wp:posOffset>
                </wp:positionH>
                <wp:positionV relativeFrom="line">
                  <wp:posOffset>8255</wp:posOffset>
                </wp:positionV>
                <wp:extent cx="0" cy="7816850"/>
                <wp:effectExtent l="0" t="0" r="12700" b="6985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1685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59797" id="officeArt object" o:spid="_x0000_s1026" style="position:absolute;flip:y;z-index:2517114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4pt,.65pt" to="154pt,616.15pt" wrapcoords="0 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" strokeweight=".5pt">
                <v:stroke miterlimit="4" joinstyle="miter"/>
                <w10:wrap type="through" anchorx="margin" anchory="line"/>
              </v:line>
            </w:pict>
          </mc:Fallback>
        </mc:AlternateContent>
      </w:r>
    </w:p>
    <w:p w14:paraId="07801BD6" w14:textId="4B27B805" w:rsidR="00CA5D67" w:rsidRPr="00DD16A1" w:rsidRDefault="00136C9E" w:rsidP="001C44B5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64ED40E8" wp14:editId="0B83237D">
                <wp:simplePos x="0" y="0"/>
                <wp:positionH relativeFrom="margin">
                  <wp:posOffset>1826465</wp:posOffset>
                </wp:positionH>
                <wp:positionV relativeFrom="line">
                  <wp:posOffset>3704160</wp:posOffset>
                </wp:positionV>
                <wp:extent cx="4473575" cy="1592826"/>
                <wp:effectExtent l="0" t="0" r="0" b="0"/>
                <wp:wrapNone/>
                <wp:docPr id="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15928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5C82AE" w14:textId="77777777" w:rsidR="00340333" w:rsidRPr="003C38BD" w:rsidRDefault="00340333" w:rsidP="00116D30">
                            <w:pPr>
                              <w:pStyle w:val="Heading2"/>
                              <w:ind w:left="403"/>
                              <w:rPr>
                                <w:rFonts w:eastAsia="Trebuchet MS"/>
                              </w:rPr>
                            </w:pPr>
                            <w:r w:rsidRPr="003C38BD">
                              <w:t>ACHIEVEMENTS</w:t>
                            </w:r>
                          </w:p>
                          <w:p w14:paraId="0EEEBE7D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  <w:r w:rsidRPr="003C38BD">
                              <w:br/>
                              <w:t xml:space="preserve">Integer libero elit, euismod et lacinia at, tristique eget ex. </w:t>
                            </w:r>
                          </w:p>
                          <w:p w14:paraId="780E76C2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Pellentesque porta ligula felis, at tristique odio ultrices ut. </w:t>
                            </w:r>
                          </w:p>
                          <w:p w14:paraId="5DEED6E7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Lorem ipsum dolor sit amet, consectetur adipiscing elit. </w:t>
                            </w:r>
                          </w:p>
                          <w:p w14:paraId="2EB74172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Nullam tristique lorem lorem, eget maximus arcu aliquet sed. </w:t>
                            </w:r>
                          </w:p>
                          <w:p w14:paraId="475690F9" w14:textId="77777777" w:rsidR="00C44E92" w:rsidRPr="003C38BD" w:rsidRDefault="00C44E92" w:rsidP="00C44E9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856"/>
                            </w:pPr>
                            <w:r w:rsidRPr="003C38BD">
                              <w:t xml:space="preserve">Integer facilisis scelerisque ipsum ut sodales. Ut volutpat placerat </w:t>
                            </w:r>
                            <w:r w:rsidRPr="003C38BD">
                              <w:br/>
                              <w:t>nibh quis vulputate. Maecenas accumsan felis sed sem rutrum.</w:t>
                            </w:r>
                          </w:p>
                          <w:p w14:paraId="231E1548" w14:textId="77777777" w:rsidR="00340333" w:rsidRPr="003C38BD" w:rsidRDefault="00340333" w:rsidP="00340333">
                            <w:pPr>
                              <w:pStyle w:val="Default"/>
                              <w:rPr>
                                <w:rFonts w:ascii="Montserrat" w:hAnsi="Montserrat" w:cs="Gill Sans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40E8" id="_x0000_s1036" type="#_x0000_t202" style="position:absolute;margin-left:143.8pt;margin-top:291.65pt;width:352.25pt;height:125.4pt;z-index:2517319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125C82AE" w14:textId="77777777" w:rsidR="00340333" w:rsidRPr="003C38BD" w:rsidRDefault="00340333" w:rsidP="00116D30">
                      <w:pPr>
                        <w:pStyle w:val="Heading2"/>
                        <w:ind w:left="403"/>
                        <w:rPr>
                          <w:rFonts w:eastAsia="Trebuchet MS"/>
                        </w:rPr>
                      </w:pPr>
                      <w:r w:rsidRPr="003C38BD">
                        <w:t>ACHIEVEMENTS</w:t>
                      </w:r>
                    </w:p>
                    <w:p w14:paraId="0EEEBE7D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  <w:r w:rsidRPr="003C38BD">
                        <w:br/>
                        <w:t xml:space="preserve">Integer libero elit, euismod et lacinia at, tristique eget ex. </w:t>
                      </w:r>
                    </w:p>
                    <w:p w14:paraId="780E76C2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Pellentesque porta ligula felis, at tristique odio ultrices ut. </w:t>
                      </w:r>
                    </w:p>
                    <w:p w14:paraId="5DEED6E7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Lorem ipsum dolor sit amet, consectetur adipiscing elit. </w:t>
                      </w:r>
                    </w:p>
                    <w:p w14:paraId="2EB74172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Nullam tristique lorem lorem, eget maximus arcu aliquet sed. </w:t>
                      </w:r>
                    </w:p>
                    <w:p w14:paraId="475690F9" w14:textId="77777777" w:rsidR="00C44E92" w:rsidRPr="003C38BD" w:rsidRDefault="00C44E92" w:rsidP="00C44E9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856"/>
                      </w:pPr>
                      <w:r w:rsidRPr="003C38BD">
                        <w:t xml:space="preserve">Integer facilisis scelerisque ipsum ut sodales. Ut volutpat placerat </w:t>
                      </w:r>
                      <w:r w:rsidRPr="003C38BD">
                        <w:br/>
                        <w:t>nibh quis vulputate. Maecenas accumsan felis sed sem rutrum.</w:t>
                      </w:r>
                    </w:p>
                    <w:p w14:paraId="231E1548" w14:textId="77777777" w:rsidR="00340333" w:rsidRPr="003C38BD" w:rsidRDefault="00340333" w:rsidP="00340333">
                      <w:pPr>
                        <w:pStyle w:val="Default"/>
                        <w:rPr>
                          <w:rFonts w:ascii="Montserrat" w:hAnsi="Montserrat" w:cs="Gill Sans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 wp14:anchorId="6DC8C320" wp14:editId="0F66B714">
                <wp:simplePos x="0" y="0"/>
                <wp:positionH relativeFrom="margin">
                  <wp:posOffset>2166620</wp:posOffset>
                </wp:positionH>
                <wp:positionV relativeFrom="line">
                  <wp:posOffset>3522698</wp:posOffset>
                </wp:positionV>
                <wp:extent cx="4192905" cy="0"/>
                <wp:effectExtent l="0" t="0" r="10795" b="12700"/>
                <wp:wrapTopAndBottom distT="152400" distB="152400"/>
                <wp:docPr id="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290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0A464" id="officeArt object" o:spid="_x0000_s1026" style="position:absolute;flip:x;z-index:2517360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70.6pt,277.4pt" to="500.75pt,27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A43AB9"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5E2F4E19" wp14:editId="3FF3EE7F">
                <wp:simplePos x="0" y="0"/>
                <wp:positionH relativeFrom="margin">
                  <wp:posOffset>-217805</wp:posOffset>
                </wp:positionH>
                <wp:positionV relativeFrom="line">
                  <wp:posOffset>1466215</wp:posOffset>
                </wp:positionV>
                <wp:extent cx="1998345" cy="3175"/>
                <wp:effectExtent l="0" t="0" r="8255" b="22225"/>
                <wp:wrapTopAndBottom distT="152400" distB="152400"/>
                <wp:docPr id="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8345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34B11" id="officeArt object" o:spid="_x0000_s1026" style="position:absolute;flip:x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15pt,115.45pt" to="140.2pt,11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A43AB9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31A4BC61" wp14:editId="1087AC91">
                <wp:simplePos x="0" y="0"/>
                <wp:positionH relativeFrom="margin">
                  <wp:posOffset>-260350</wp:posOffset>
                </wp:positionH>
                <wp:positionV relativeFrom="line">
                  <wp:posOffset>1646555</wp:posOffset>
                </wp:positionV>
                <wp:extent cx="2035810" cy="1682750"/>
                <wp:effectExtent l="0" t="0" r="0" b="0"/>
                <wp:wrapNone/>
                <wp:docPr id="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68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BCD694" w14:textId="3634BB87" w:rsidR="001B7297" w:rsidRPr="003C38BD" w:rsidRDefault="00DD16A1" w:rsidP="00FB5F5A">
                            <w:pPr>
                              <w:pStyle w:val="Heading2"/>
                            </w:pPr>
                            <w:r w:rsidRPr="003C38BD">
                              <w:t>ADDITIONAL INFORMATION</w:t>
                            </w:r>
                          </w:p>
                          <w:p w14:paraId="200AEC5B" w14:textId="5451705D" w:rsidR="00C51765" w:rsidRPr="003C38BD" w:rsidRDefault="00AF54BC" w:rsidP="005752B4">
                            <w:r w:rsidRPr="003C38BD">
                              <w:t>Nec commodo ante. Ut convallis dignissim elit, at consectetur purus suscipit nec. Fusce porta magna at lectus pulvinar convallis. Praesent fermentum est nec fermentum, nec volutpat lorem vulputate.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BC61" id="_x0000_s1037" type="#_x0000_t202" style="position:absolute;margin-left:-20.5pt;margin-top:129.65pt;width:160.3pt;height:132.5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24BCD694" w14:textId="3634BB87" w:rsidR="001B7297" w:rsidRPr="003C38BD" w:rsidRDefault="00DD16A1" w:rsidP="00FB5F5A">
                      <w:pPr>
                        <w:pStyle w:val="Heading2"/>
                      </w:pPr>
                      <w:r w:rsidRPr="003C38BD">
                        <w:t>ADDITIONAL INFORMATION</w:t>
                      </w:r>
                    </w:p>
                    <w:p w14:paraId="200AEC5B" w14:textId="5451705D" w:rsidR="00C51765" w:rsidRPr="003C38BD" w:rsidRDefault="00AF54BC" w:rsidP="005752B4">
                      <w:r w:rsidRPr="003C38BD">
                        <w:t>Nec commodo ante. Ut convallis dignissim elit, at consectetur purus suscipit nec. Fusce porta magna at lectus pulvinar convallis. Praesent fermentum est nec fermentum, nec volutpat lorem vulputate.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43AB9"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22A9C391" wp14:editId="73409B03">
                <wp:simplePos x="0" y="0"/>
                <wp:positionH relativeFrom="margin">
                  <wp:posOffset>-254000</wp:posOffset>
                </wp:positionH>
                <wp:positionV relativeFrom="line">
                  <wp:posOffset>3688715</wp:posOffset>
                </wp:positionV>
                <wp:extent cx="2035810" cy="2565400"/>
                <wp:effectExtent l="0" t="0" r="0" b="0"/>
                <wp:wrapNone/>
                <wp:docPr id="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2565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D29FAA" w14:textId="1158542D" w:rsidR="001B7297" w:rsidRPr="003C38BD" w:rsidRDefault="00A94EC8" w:rsidP="00FB5F5A">
                            <w:pPr>
                              <w:pStyle w:val="Heading2"/>
                            </w:pPr>
                            <w:r w:rsidRPr="003C38BD">
                              <w:t>REFERENCES</w:t>
                            </w:r>
                          </w:p>
                          <w:p w14:paraId="6544007E" w14:textId="34739DA0" w:rsidR="001B7297" w:rsidRPr="00173496" w:rsidRDefault="00A94EC8" w:rsidP="00173496">
                            <w:pPr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173496">
                              <w:rPr>
                                <w:b/>
                                <w:bCs/>
                              </w:rPr>
                              <w:t>Reference Name</w:t>
                            </w:r>
                          </w:p>
                          <w:p w14:paraId="7CD3C367" w14:textId="0E416B68" w:rsidR="001B7297" w:rsidRPr="003C38BD" w:rsidRDefault="00A94EC8" w:rsidP="00173496">
                            <w:r w:rsidRPr="003C38BD">
                              <w:t>Reference position</w:t>
                            </w:r>
                          </w:p>
                          <w:p w14:paraId="7EC24028" w14:textId="3697A88B" w:rsidR="00A94EC8" w:rsidRPr="003C38BD" w:rsidRDefault="00A94EC8" w:rsidP="00173496">
                            <w:pPr>
                              <w:spacing w:after="80"/>
                            </w:pPr>
                            <w:r w:rsidRPr="003C38BD">
                              <w:t>Employer</w:t>
                            </w:r>
                          </w:p>
                          <w:p w14:paraId="74C4C9C4" w14:textId="3E5E006D" w:rsidR="00A94EC8" w:rsidRPr="003C38BD" w:rsidRDefault="00A94EC8" w:rsidP="00173496">
                            <w:r w:rsidRPr="003C38BD">
                              <w:t>00000 000000</w:t>
                            </w:r>
                          </w:p>
                          <w:p w14:paraId="374320D4" w14:textId="7255730F" w:rsidR="00A94EC8" w:rsidRPr="003C38BD" w:rsidRDefault="00A94EC8" w:rsidP="00173496">
                            <w:pPr>
                              <w:rPr>
                                <w:rFonts w:eastAsia="Trebuchet MS"/>
                              </w:rPr>
                            </w:pPr>
                            <w:r w:rsidRPr="003C38BD">
                              <w:t>referencename@email.com</w:t>
                            </w:r>
                          </w:p>
                          <w:p w14:paraId="62FC5142" w14:textId="77777777" w:rsidR="001B7297" w:rsidRPr="003C38BD" w:rsidRDefault="001B7297" w:rsidP="00173496">
                            <w:pPr>
                              <w:rPr>
                                <w:rFonts w:eastAsia="Trebuchet MS"/>
                              </w:rPr>
                            </w:pPr>
                          </w:p>
                          <w:p w14:paraId="1CF887F2" w14:textId="77777777" w:rsidR="004A1261" w:rsidRPr="00173496" w:rsidRDefault="004A1261" w:rsidP="00173496">
                            <w:pPr>
                              <w:rPr>
                                <w:rFonts w:eastAsia="Trebuchet MS"/>
                                <w:b/>
                                <w:bCs/>
                              </w:rPr>
                            </w:pPr>
                            <w:r w:rsidRPr="00173496">
                              <w:rPr>
                                <w:b/>
                                <w:bCs/>
                              </w:rPr>
                              <w:t>Reference Name</w:t>
                            </w:r>
                          </w:p>
                          <w:p w14:paraId="05840790" w14:textId="77777777" w:rsidR="004A1261" w:rsidRPr="003C38BD" w:rsidRDefault="004A1261" w:rsidP="00173496">
                            <w:r w:rsidRPr="003C38BD">
                              <w:t>Reference position</w:t>
                            </w:r>
                          </w:p>
                          <w:p w14:paraId="3522DF14" w14:textId="77777777" w:rsidR="004A1261" w:rsidRPr="003C38BD" w:rsidRDefault="004A1261" w:rsidP="00173496">
                            <w:pPr>
                              <w:spacing w:after="80"/>
                            </w:pPr>
                            <w:r w:rsidRPr="003C38BD">
                              <w:t>Employer</w:t>
                            </w:r>
                          </w:p>
                          <w:p w14:paraId="1F9D058C" w14:textId="77777777" w:rsidR="004A1261" w:rsidRPr="003C38BD" w:rsidRDefault="004A1261" w:rsidP="00173496">
                            <w:r w:rsidRPr="003C38BD">
                              <w:t>00000 000000</w:t>
                            </w:r>
                          </w:p>
                          <w:p w14:paraId="65EA8ACC" w14:textId="77777777" w:rsidR="004A1261" w:rsidRPr="003C38BD" w:rsidRDefault="004A1261" w:rsidP="00173496">
                            <w:pPr>
                              <w:rPr>
                                <w:rFonts w:eastAsia="Trebuchet MS"/>
                              </w:rPr>
                            </w:pPr>
                            <w:r w:rsidRPr="003C38BD">
                              <w:t>referencename@email.com</w:t>
                            </w:r>
                          </w:p>
                          <w:p w14:paraId="44BDFF0F" w14:textId="31DD970C" w:rsidR="001B7297" w:rsidRPr="003C38BD" w:rsidRDefault="001B7297" w:rsidP="004A1261">
                            <w:pPr>
                              <w:pStyle w:val="Default"/>
                              <w:rPr>
                                <w:rFonts w:ascii="Montserrat" w:eastAsia="Trebuchet MS" w:hAnsi="Montserrat" w:cs="Gill San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C391" id="_x0000_s1038" type="#_x0000_t202" style="position:absolute;margin-left:-20pt;margin-top:290.45pt;width:160.3pt;height:202pt;z-index:2517217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02D29FAA" w14:textId="1158542D" w:rsidR="001B7297" w:rsidRPr="003C38BD" w:rsidRDefault="00A94EC8" w:rsidP="00FB5F5A">
                      <w:pPr>
                        <w:pStyle w:val="Heading2"/>
                      </w:pPr>
                      <w:r w:rsidRPr="003C38BD">
                        <w:t>REFERENCES</w:t>
                      </w:r>
                    </w:p>
                    <w:p w14:paraId="6544007E" w14:textId="34739DA0" w:rsidR="001B7297" w:rsidRPr="00173496" w:rsidRDefault="00A94EC8" w:rsidP="00173496">
                      <w:pPr>
                        <w:rPr>
                          <w:rFonts w:eastAsia="Trebuchet MS"/>
                          <w:b/>
                          <w:bCs/>
                        </w:rPr>
                      </w:pPr>
                      <w:r w:rsidRPr="00173496">
                        <w:rPr>
                          <w:b/>
                          <w:bCs/>
                        </w:rPr>
                        <w:t>Reference Name</w:t>
                      </w:r>
                    </w:p>
                    <w:p w14:paraId="7CD3C367" w14:textId="0E416B68" w:rsidR="001B7297" w:rsidRPr="003C38BD" w:rsidRDefault="00A94EC8" w:rsidP="00173496">
                      <w:r w:rsidRPr="003C38BD">
                        <w:t>Reference position</w:t>
                      </w:r>
                    </w:p>
                    <w:p w14:paraId="7EC24028" w14:textId="3697A88B" w:rsidR="00A94EC8" w:rsidRPr="003C38BD" w:rsidRDefault="00A94EC8" w:rsidP="00173496">
                      <w:pPr>
                        <w:spacing w:after="80"/>
                      </w:pPr>
                      <w:r w:rsidRPr="003C38BD">
                        <w:t>Employer</w:t>
                      </w:r>
                    </w:p>
                    <w:p w14:paraId="74C4C9C4" w14:textId="3E5E006D" w:rsidR="00A94EC8" w:rsidRPr="003C38BD" w:rsidRDefault="00A94EC8" w:rsidP="00173496">
                      <w:r w:rsidRPr="003C38BD">
                        <w:t>00000 000000</w:t>
                      </w:r>
                    </w:p>
                    <w:p w14:paraId="374320D4" w14:textId="7255730F" w:rsidR="00A94EC8" w:rsidRPr="003C38BD" w:rsidRDefault="00A94EC8" w:rsidP="00173496">
                      <w:pPr>
                        <w:rPr>
                          <w:rFonts w:eastAsia="Trebuchet MS"/>
                        </w:rPr>
                      </w:pPr>
                      <w:r w:rsidRPr="003C38BD">
                        <w:t>referencename@email.com</w:t>
                      </w:r>
                    </w:p>
                    <w:p w14:paraId="62FC5142" w14:textId="77777777" w:rsidR="001B7297" w:rsidRPr="003C38BD" w:rsidRDefault="001B7297" w:rsidP="00173496">
                      <w:pPr>
                        <w:rPr>
                          <w:rFonts w:eastAsia="Trebuchet MS"/>
                        </w:rPr>
                      </w:pPr>
                    </w:p>
                    <w:p w14:paraId="1CF887F2" w14:textId="77777777" w:rsidR="004A1261" w:rsidRPr="00173496" w:rsidRDefault="004A1261" w:rsidP="00173496">
                      <w:pPr>
                        <w:rPr>
                          <w:rFonts w:eastAsia="Trebuchet MS"/>
                          <w:b/>
                          <w:bCs/>
                        </w:rPr>
                      </w:pPr>
                      <w:r w:rsidRPr="00173496">
                        <w:rPr>
                          <w:b/>
                          <w:bCs/>
                        </w:rPr>
                        <w:t>Reference Name</w:t>
                      </w:r>
                    </w:p>
                    <w:p w14:paraId="05840790" w14:textId="77777777" w:rsidR="004A1261" w:rsidRPr="003C38BD" w:rsidRDefault="004A1261" w:rsidP="00173496">
                      <w:r w:rsidRPr="003C38BD">
                        <w:t>Reference position</w:t>
                      </w:r>
                    </w:p>
                    <w:p w14:paraId="3522DF14" w14:textId="77777777" w:rsidR="004A1261" w:rsidRPr="003C38BD" w:rsidRDefault="004A1261" w:rsidP="00173496">
                      <w:pPr>
                        <w:spacing w:after="80"/>
                      </w:pPr>
                      <w:r w:rsidRPr="003C38BD">
                        <w:t>Employer</w:t>
                      </w:r>
                    </w:p>
                    <w:p w14:paraId="1F9D058C" w14:textId="77777777" w:rsidR="004A1261" w:rsidRPr="003C38BD" w:rsidRDefault="004A1261" w:rsidP="00173496">
                      <w:r w:rsidRPr="003C38BD">
                        <w:t>00000 000000</w:t>
                      </w:r>
                    </w:p>
                    <w:p w14:paraId="65EA8ACC" w14:textId="77777777" w:rsidR="004A1261" w:rsidRPr="003C38BD" w:rsidRDefault="004A1261" w:rsidP="00173496">
                      <w:pPr>
                        <w:rPr>
                          <w:rFonts w:eastAsia="Trebuchet MS"/>
                        </w:rPr>
                      </w:pPr>
                      <w:r w:rsidRPr="003C38BD">
                        <w:t>referencename@email.com</w:t>
                      </w:r>
                    </w:p>
                    <w:p w14:paraId="44BDFF0F" w14:textId="31DD970C" w:rsidR="001B7297" w:rsidRPr="003C38BD" w:rsidRDefault="001B7297" w:rsidP="004A1261">
                      <w:pPr>
                        <w:pStyle w:val="Default"/>
                        <w:rPr>
                          <w:rFonts w:ascii="Montserrat" w:eastAsia="Trebuchet MS" w:hAnsi="Montserrat" w:cs="Gill San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43AB9"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20CBE1FF" wp14:editId="03605180">
                <wp:simplePos x="0" y="0"/>
                <wp:positionH relativeFrom="margin">
                  <wp:posOffset>-225425</wp:posOffset>
                </wp:positionH>
                <wp:positionV relativeFrom="line">
                  <wp:posOffset>3519170</wp:posOffset>
                </wp:positionV>
                <wp:extent cx="1998345" cy="3175"/>
                <wp:effectExtent l="0" t="0" r="8255" b="22225"/>
                <wp:wrapTopAndBottom distT="152400" distB="152400"/>
                <wp:docPr id="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8345" cy="317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F46E6" id="officeArt object" o:spid="_x0000_s1026" style="position:absolute;flip:x;z-index:2517207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75pt,277.1pt" to="139.6pt,27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" strokeweight=".5pt">
                <v:stroke miterlimit="4" joinstyle="miter"/>
                <w10:wrap type="topAndBottom" anchorx="margin" anchory="line"/>
              </v:line>
            </w:pict>
          </mc:Fallback>
        </mc:AlternateContent>
      </w:r>
    </w:p>
    <w:sectPr w:rsidR="00CA5D67" w:rsidRPr="00DD16A1" w:rsidSect="00DB5D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DCF44" w14:textId="77777777" w:rsidR="00280FEE" w:rsidRDefault="00280FEE" w:rsidP="001C44B5">
      <w:r>
        <w:separator/>
      </w:r>
    </w:p>
  </w:endnote>
  <w:endnote w:type="continuationSeparator" w:id="0">
    <w:p w14:paraId="402D1797" w14:textId="77777777" w:rsidR="00280FEE" w:rsidRDefault="00280FEE" w:rsidP="001C4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A80C0" w14:textId="77777777" w:rsidR="006A7E84" w:rsidRDefault="006A7E84" w:rsidP="001C44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9E220" w14:textId="77777777" w:rsidR="006A7E84" w:rsidRDefault="006A7E84" w:rsidP="001C44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9CFF7" w14:textId="77777777" w:rsidR="006A7E84" w:rsidRDefault="006A7E84" w:rsidP="001C4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48EC9" w14:textId="77777777" w:rsidR="00280FEE" w:rsidRDefault="00280FEE" w:rsidP="001C44B5">
      <w:r>
        <w:separator/>
      </w:r>
    </w:p>
  </w:footnote>
  <w:footnote w:type="continuationSeparator" w:id="0">
    <w:p w14:paraId="34BDC536" w14:textId="77777777" w:rsidR="00280FEE" w:rsidRDefault="00280FEE" w:rsidP="001C4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3D77" w14:textId="77777777" w:rsidR="00E83E7A" w:rsidRDefault="00E83E7A" w:rsidP="001C44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6047C" w14:textId="77777777" w:rsidR="00CA5D67" w:rsidRDefault="00CA5D67" w:rsidP="001C44B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7F10C" w14:textId="77777777" w:rsidR="00E83E7A" w:rsidRDefault="00E83E7A" w:rsidP="001C44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61EE04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53" type="#_x0000_t75" style="width:6.95pt;height:6.95pt" o:bullet="t">
        <v:imagedata r:id="rId1" o:title="Stained Glass Ball"/>
      </v:shape>
    </w:pict>
  </w:numPicBullet>
  <w:numPicBullet w:numPicBulletId="1">
    <w:pict>
      <v:shape w14:anchorId="0997821E" id="_x0000_i2054" type="#_x0000_t75" style="width:4.65pt;height:4.65pt" o:bullet="t">
        <v:imagedata r:id="rId2" o:title="Artboard 1"/>
      </v:shape>
    </w:pict>
  </w:numPicBullet>
  <w:numPicBullet w:numPicBulletId="2">
    <w:pict>
      <v:shape w14:anchorId="6FAE068D" id="_x0000_i2055" type="#_x0000_t75" style="width:3.1pt;height:3.1pt" o:bullet="t">
        <v:imagedata r:id="rId3" o:title="Artboard 1 copy"/>
      </v:shape>
    </w:pict>
  </w:numPicBullet>
  <w:numPicBullet w:numPicBulletId="3">
    <w:pict>
      <v:shape w14:anchorId="216EA2BD" id="_x0000_i2056" type="#_x0000_t75" style="width:13.95pt;height:13.95pt" o:bullet="t">
        <v:imagedata r:id="rId4" o:title="Artboard 1 copy 2"/>
      </v:shape>
    </w:pict>
  </w:numPicBullet>
  <w:numPicBullet w:numPicBulletId="4">
    <w:pict>
      <v:shape w14:anchorId="32762288" id="_x0000_i2057" type="#_x0000_t75" style="width:13.95pt;height:13.95pt" o:bullet="t">
        <v:imagedata r:id="rId5" o:title="Artboard 1 copy 3"/>
      </v:shape>
    </w:pict>
  </w:numPicBullet>
  <w:abstractNum w:abstractNumId="0" w15:restartNumberingAfterBreak="0">
    <w:nsid w:val="04DC1985"/>
    <w:multiLevelType w:val="hybridMultilevel"/>
    <w:tmpl w:val="50C4D620"/>
    <w:lvl w:ilvl="0" w:tplc="965CEC3C">
      <w:start w:val="1"/>
      <w:numFmt w:val="bullet"/>
      <w:lvlText w:val=""/>
      <w:lvlPicBulletId w:val="1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6D44"/>
    <w:multiLevelType w:val="hybridMultilevel"/>
    <w:tmpl w:val="4490C790"/>
    <w:lvl w:ilvl="0" w:tplc="2068BB46">
      <w:start w:val="1"/>
      <w:numFmt w:val="bullet"/>
      <w:lvlText w:val="o"/>
      <w:lvlJc w:val="left"/>
      <w:pPr>
        <w:ind w:left="454" w:hanging="45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206A"/>
    <w:multiLevelType w:val="hybridMultilevel"/>
    <w:tmpl w:val="9746C016"/>
    <w:lvl w:ilvl="0" w:tplc="3E860A0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4224E"/>
    <w:multiLevelType w:val="hybridMultilevel"/>
    <w:tmpl w:val="83B42136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27E95879"/>
    <w:multiLevelType w:val="hybridMultilevel"/>
    <w:tmpl w:val="E800C4A8"/>
    <w:lvl w:ilvl="0" w:tplc="ADA63322">
      <w:start w:val="1"/>
      <w:numFmt w:val="bullet"/>
      <w:lvlText w:val=""/>
      <w:lvlPicBulletId w:val="4"/>
      <w:lvlJc w:val="left"/>
      <w:pPr>
        <w:ind w:left="1123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5" w15:restartNumberingAfterBreak="0">
    <w:nsid w:val="3059744A"/>
    <w:multiLevelType w:val="hybridMultilevel"/>
    <w:tmpl w:val="0BEA5074"/>
    <w:lvl w:ilvl="0" w:tplc="5D9452DE">
      <w:start w:val="1"/>
      <w:numFmt w:val="bullet"/>
      <w:lvlText w:val="o"/>
      <w:lvlJc w:val="left"/>
      <w:pPr>
        <w:ind w:left="454" w:hanging="39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A40F5"/>
    <w:multiLevelType w:val="hybridMultilevel"/>
    <w:tmpl w:val="712C1CB8"/>
    <w:lvl w:ilvl="0" w:tplc="4C4A4138">
      <w:start w:val="1"/>
      <w:numFmt w:val="bullet"/>
      <w:lvlText w:val="•"/>
      <w:lvlJc w:val="left"/>
      <w:pPr>
        <w:ind w:left="454" w:hanging="284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36B15070"/>
    <w:multiLevelType w:val="hybridMultilevel"/>
    <w:tmpl w:val="26306B22"/>
    <w:lvl w:ilvl="0" w:tplc="4786317A">
      <w:start w:val="1"/>
      <w:numFmt w:val="bullet"/>
      <w:lvlText w:val="o"/>
      <w:lvlJc w:val="left"/>
      <w:pPr>
        <w:ind w:left="531" w:hanging="47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 w15:restartNumberingAfterBreak="0">
    <w:nsid w:val="37D6515F"/>
    <w:multiLevelType w:val="hybridMultilevel"/>
    <w:tmpl w:val="EF4E31E2"/>
    <w:lvl w:ilvl="0" w:tplc="2CD0969E">
      <w:start w:val="1"/>
      <w:numFmt w:val="bullet"/>
      <w:lvlText w:val="•"/>
      <w:lvlJc w:val="left"/>
      <w:pPr>
        <w:ind w:left="454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9" w15:restartNumberingAfterBreak="0">
    <w:nsid w:val="38763CAC"/>
    <w:multiLevelType w:val="hybridMultilevel"/>
    <w:tmpl w:val="9F424F26"/>
    <w:lvl w:ilvl="0" w:tplc="41140FAA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91AB3"/>
    <w:multiLevelType w:val="hybridMultilevel"/>
    <w:tmpl w:val="153E553C"/>
    <w:lvl w:ilvl="0" w:tplc="3E860A0A">
      <w:start w:val="1"/>
      <w:numFmt w:val="bullet"/>
      <w:lvlText w:val=""/>
      <w:lvlPicBulletId w:val="3"/>
      <w:lvlJc w:val="left"/>
      <w:pPr>
        <w:ind w:left="417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B1797"/>
    <w:multiLevelType w:val="hybridMultilevel"/>
    <w:tmpl w:val="7948207E"/>
    <w:lvl w:ilvl="0" w:tplc="EFB6DF8A">
      <w:start w:val="1"/>
      <w:numFmt w:val="bullet"/>
      <w:lvlText w:val="•"/>
      <w:lvlJc w:val="left"/>
      <w:pPr>
        <w:ind w:left="454" w:hanging="283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448D5"/>
    <w:multiLevelType w:val="hybridMultilevel"/>
    <w:tmpl w:val="C4104F7C"/>
    <w:lvl w:ilvl="0" w:tplc="3B405386">
      <w:start w:val="1"/>
      <w:numFmt w:val="bullet"/>
      <w:lvlText w:val=""/>
      <w:lvlPicBulletId w:val="3"/>
      <w:lvlJc w:val="left"/>
      <w:pPr>
        <w:ind w:left="400" w:hanging="37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E594D"/>
    <w:multiLevelType w:val="hybridMultilevel"/>
    <w:tmpl w:val="5D8E68DC"/>
    <w:lvl w:ilvl="0" w:tplc="2286EE1E">
      <w:start w:val="1"/>
      <w:numFmt w:val="bullet"/>
      <w:lvlText w:val=""/>
      <w:lvlPicBulletId w:val="3"/>
      <w:lvlJc w:val="left"/>
      <w:pPr>
        <w:ind w:left="397" w:hanging="34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D0C39"/>
    <w:multiLevelType w:val="hybridMultilevel"/>
    <w:tmpl w:val="15E2FF48"/>
    <w:lvl w:ilvl="0" w:tplc="76367590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91974"/>
    <w:multiLevelType w:val="hybridMultilevel"/>
    <w:tmpl w:val="72CEADE0"/>
    <w:lvl w:ilvl="0" w:tplc="2CD0969E">
      <w:start w:val="1"/>
      <w:numFmt w:val="bullet"/>
      <w:lvlText w:val="•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9210D5"/>
    <w:multiLevelType w:val="hybridMultilevel"/>
    <w:tmpl w:val="BD04F66A"/>
    <w:lvl w:ilvl="0" w:tplc="2CD0969E">
      <w:start w:val="1"/>
      <w:numFmt w:val="bullet"/>
      <w:lvlText w:val="•"/>
      <w:lvlPicBulletId w:val="3"/>
      <w:lvlJc w:val="left"/>
      <w:pPr>
        <w:ind w:left="1120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D79F6"/>
    <w:multiLevelType w:val="hybridMultilevel"/>
    <w:tmpl w:val="420E78A6"/>
    <w:lvl w:ilvl="0" w:tplc="3E860A0A">
      <w:start w:val="1"/>
      <w:numFmt w:val="bullet"/>
      <w:lvlText w:val=""/>
      <w:lvlPicBulletId w:val="3"/>
      <w:lvlJc w:val="left"/>
      <w:pPr>
        <w:ind w:left="388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D4DC9"/>
    <w:multiLevelType w:val="hybridMultilevel"/>
    <w:tmpl w:val="D27C7080"/>
    <w:lvl w:ilvl="0" w:tplc="D50CA39A">
      <w:start w:val="1"/>
      <w:numFmt w:val="bullet"/>
      <w:lvlText w:val="o"/>
      <w:lvlJc w:val="left"/>
      <w:pPr>
        <w:ind w:left="476" w:hanging="419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9" w15:restartNumberingAfterBreak="0">
    <w:nsid w:val="68B1221D"/>
    <w:multiLevelType w:val="hybridMultilevel"/>
    <w:tmpl w:val="C86A1960"/>
    <w:lvl w:ilvl="0" w:tplc="B4827AEA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73B0E"/>
    <w:multiLevelType w:val="hybridMultilevel"/>
    <w:tmpl w:val="A568F96C"/>
    <w:lvl w:ilvl="0" w:tplc="9580F144">
      <w:start w:val="1"/>
      <w:numFmt w:val="bullet"/>
      <w:lvlText w:val=""/>
      <w:lvlPicBulletId w:val="2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55E74"/>
    <w:multiLevelType w:val="hybridMultilevel"/>
    <w:tmpl w:val="8DDA6C3A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F5289C"/>
    <w:multiLevelType w:val="hybridMultilevel"/>
    <w:tmpl w:val="363280A8"/>
    <w:lvl w:ilvl="0" w:tplc="FE1AD1D2">
      <w:start w:val="1"/>
      <w:numFmt w:val="bullet"/>
      <w:lvlText w:val="o"/>
      <w:lvlJc w:val="left"/>
      <w:pPr>
        <w:ind w:left="340" w:hanging="283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F2C15"/>
    <w:multiLevelType w:val="hybridMultilevel"/>
    <w:tmpl w:val="9918AC36"/>
    <w:lvl w:ilvl="0" w:tplc="9F8A2138">
      <w:start w:val="1"/>
      <w:numFmt w:val="bullet"/>
      <w:lvlText w:val="•"/>
      <w:lvlJc w:val="left"/>
      <w:pPr>
        <w:ind w:left="454" w:hanging="283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B66E3F"/>
    <w:multiLevelType w:val="hybridMultilevel"/>
    <w:tmpl w:val="8E3617EA"/>
    <w:lvl w:ilvl="0" w:tplc="78AE0B9E">
      <w:start w:val="1"/>
      <w:numFmt w:val="bullet"/>
      <w:lvlText w:val="o"/>
      <w:lvlJc w:val="left"/>
      <w:pPr>
        <w:ind w:left="284" w:hanging="22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79798B"/>
    <w:multiLevelType w:val="hybridMultilevel"/>
    <w:tmpl w:val="1466F45E"/>
    <w:lvl w:ilvl="0" w:tplc="3E860A0A">
      <w:start w:val="1"/>
      <w:numFmt w:val="bullet"/>
      <w:lvlText w:val=""/>
      <w:lvlPicBulletId w:val="3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A0923"/>
    <w:multiLevelType w:val="hybridMultilevel"/>
    <w:tmpl w:val="80C8FC32"/>
    <w:lvl w:ilvl="0" w:tplc="EFB6DF8A">
      <w:start w:val="1"/>
      <w:numFmt w:val="bullet"/>
      <w:lvlText w:val="•"/>
      <w:lvlJc w:val="left"/>
      <w:pPr>
        <w:ind w:left="454" w:hanging="283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A2F05"/>
    <w:multiLevelType w:val="hybridMultilevel"/>
    <w:tmpl w:val="203E7086"/>
    <w:lvl w:ilvl="0" w:tplc="2CD0969E">
      <w:start w:val="1"/>
      <w:numFmt w:val="bullet"/>
      <w:lvlText w:val="•"/>
      <w:lvlJc w:val="left"/>
      <w:pPr>
        <w:ind w:left="5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8"/>
  </w:num>
  <w:num w:numId="2">
    <w:abstractNumId w:val="8"/>
    <w:lvlOverride w:ilvl="0">
      <w:lvl w:ilvl="0" w:tplc="2CD0969E">
        <w:start w:val="1"/>
        <w:numFmt w:val="bullet"/>
        <w:lvlText w:val="•"/>
        <w:lvlJc w:val="left"/>
        <w:pPr>
          <w:ind w:left="39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B9A43828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A9A6580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05033C8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D78CB26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1F426ED2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E5E7486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D41E17D8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D24547A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3">
    <w:abstractNumId w:val="3"/>
  </w:num>
  <w:num w:numId="4">
    <w:abstractNumId w:val="3"/>
    <w:lvlOverride w:ilvl="0">
      <w:lvl w:ilvl="0" w:tplc="667C1FF0">
        <w:start w:val="1"/>
        <w:numFmt w:val="bullet"/>
        <w:lvlText w:val="•"/>
        <w:lvlJc w:val="left"/>
        <w:pPr>
          <w:ind w:left="45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7068D984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F200B4E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0FCA23D2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5687E82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2E2444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AAE6AF28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77A1F6A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15E1EEC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7"/>
  </w:num>
  <w:num w:numId="6">
    <w:abstractNumId w:val="21"/>
  </w:num>
  <w:num w:numId="7">
    <w:abstractNumId w:val="24"/>
  </w:num>
  <w:num w:numId="8">
    <w:abstractNumId w:val="19"/>
  </w:num>
  <w:num w:numId="9">
    <w:abstractNumId w:val="14"/>
  </w:num>
  <w:num w:numId="10">
    <w:abstractNumId w:val="1"/>
  </w:num>
  <w:num w:numId="11">
    <w:abstractNumId w:val="5"/>
  </w:num>
  <w:num w:numId="12">
    <w:abstractNumId w:val="22"/>
  </w:num>
  <w:num w:numId="13">
    <w:abstractNumId w:val="18"/>
  </w:num>
  <w:num w:numId="14">
    <w:abstractNumId w:val="9"/>
  </w:num>
  <w:num w:numId="15">
    <w:abstractNumId w:val="0"/>
  </w:num>
  <w:num w:numId="16">
    <w:abstractNumId w:val="20"/>
  </w:num>
  <w:num w:numId="17">
    <w:abstractNumId w:val="25"/>
  </w:num>
  <w:num w:numId="18">
    <w:abstractNumId w:val="13"/>
  </w:num>
  <w:num w:numId="19">
    <w:abstractNumId w:val="12"/>
  </w:num>
  <w:num w:numId="20">
    <w:abstractNumId w:val="17"/>
  </w:num>
  <w:num w:numId="21">
    <w:abstractNumId w:val="2"/>
  </w:num>
  <w:num w:numId="22">
    <w:abstractNumId w:val="10"/>
  </w:num>
  <w:num w:numId="23">
    <w:abstractNumId w:val="4"/>
  </w:num>
  <w:num w:numId="24">
    <w:abstractNumId w:val="16"/>
  </w:num>
  <w:num w:numId="25">
    <w:abstractNumId w:val="15"/>
  </w:num>
  <w:num w:numId="26">
    <w:abstractNumId w:val="27"/>
  </w:num>
  <w:num w:numId="27">
    <w:abstractNumId w:val="6"/>
  </w:num>
  <w:num w:numId="28">
    <w:abstractNumId w:val="11"/>
  </w:num>
  <w:num w:numId="29">
    <w:abstractNumId w:val="26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D3"/>
    <w:rsid w:val="00030713"/>
    <w:rsid w:val="000311E9"/>
    <w:rsid w:val="00034178"/>
    <w:rsid w:val="000479F4"/>
    <w:rsid w:val="00054D61"/>
    <w:rsid w:val="000737FF"/>
    <w:rsid w:val="00077CE0"/>
    <w:rsid w:val="000D098A"/>
    <w:rsid w:val="000D5538"/>
    <w:rsid w:val="000E23E1"/>
    <w:rsid w:val="001000C0"/>
    <w:rsid w:val="0011671F"/>
    <w:rsid w:val="0011686A"/>
    <w:rsid w:val="00116D30"/>
    <w:rsid w:val="00136C9E"/>
    <w:rsid w:val="00173496"/>
    <w:rsid w:val="001932B1"/>
    <w:rsid w:val="0019508B"/>
    <w:rsid w:val="001B0140"/>
    <w:rsid w:val="001B0864"/>
    <w:rsid w:val="001B7297"/>
    <w:rsid w:val="001C11CD"/>
    <w:rsid w:val="001C3525"/>
    <w:rsid w:val="001C44B5"/>
    <w:rsid w:val="001D0FA6"/>
    <w:rsid w:val="001D1203"/>
    <w:rsid w:val="001D6672"/>
    <w:rsid w:val="001E1E77"/>
    <w:rsid w:val="001F02B2"/>
    <w:rsid w:val="00234416"/>
    <w:rsid w:val="00236E3B"/>
    <w:rsid w:val="00280FEE"/>
    <w:rsid w:val="002923B0"/>
    <w:rsid w:val="0029462D"/>
    <w:rsid w:val="002B1E1F"/>
    <w:rsid w:val="002B6809"/>
    <w:rsid w:val="002C1559"/>
    <w:rsid w:val="002E1635"/>
    <w:rsid w:val="00302AD1"/>
    <w:rsid w:val="00304052"/>
    <w:rsid w:val="003201BC"/>
    <w:rsid w:val="00321956"/>
    <w:rsid w:val="00340333"/>
    <w:rsid w:val="0034172D"/>
    <w:rsid w:val="00385A44"/>
    <w:rsid w:val="00386E1E"/>
    <w:rsid w:val="00387A4D"/>
    <w:rsid w:val="00387C38"/>
    <w:rsid w:val="003B395B"/>
    <w:rsid w:val="003C38BD"/>
    <w:rsid w:val="00417843"/>
    <w:rsid w:val="00446104"/>
    <w:rsid w:val="004515FE"/>
    <w:rsid w:val="00464A06"/>
    <w:rsid w:val="004A1261"/>
    <w:rsid w:val="004A3E3D"/>
    <w:rsid w:val="004A62D6"/>
    <w:rsid w:val="004C1148"/>
    <w:rsid w:val="004E259C"/>
    <w:rsid w:val="004E52E5"/>
    <w:rsid w:val="00544BD3"/>
    <w:rsid w:val="00553D67"/>
    <w:rsid w:val="0055521E"/>
    <w:rsid w:val="005634ED"/>
    <w:rsid w:val="00564B29"/>
    <w:rsid w:val="005752B4"/>
    <w:rsid w:val="0059610D"/>
    <w:rsid w:val="005C45C2"/>
    <w:rsid w:val="005D6D1B"/>
    <w:rsid w:val="006000B9"/>
    <w:rsid w:val="0061239E"/>
    <w:rsid w:val="00630F3B"/>
    <w:rsid w:val="0063242D"/>
    <w:rsid w:val="00643128"/>
    <w:rsid w:val="0064413F"/>
    <w:rsid w:val="006472EF"/>
    <w:rsid w:val="006723C8"/>
    <w:rsid w:val="006751B9"/>
    <w:rsid w:val="00686AEA"/>
    <w:rsid w:val="00690456"/>
    <w:rsid w:val="00695785"/>
    <w:rsid w:val="006977C4"/>
    <w:rsid w:val="006A7E84"/>
    <w:rsid w:val="006E0335"/>
    <w:rsid w:val="006E1902"/>
    <w:rsid w:val="006E46EF"/>
    <w:rsid w:val="00734B94"/>
    <w:rsid w:val="00767925"/>
    <w:rsid w:val="00767F0B"/>
    <w:rsid w:val="007D2C9A"/>
    <w:rsid w:val="007D67E2"/>
    <w:rsid w:val="007F18EB"/>
    <w:rsid w:val="007F4239"/>
    <w:rsid w:val="008071F3"/>
    <w:rsid w:val="00826ECD"/>
    <w:rsid w:val="00857B09"/>
    <w:rsid w:val="008A1AF8"/>
    <w:rsid w:val="008A7624"/>
    <w:rsid w:val="008B0D5B"/>
    <w:rsid w:val="008B7328"/>
    <w:rsid w:val="008F7C5D"/>
    <w:rsid w:val="009028C5"/>
    <w:rsid w:val="009048FF"/>
    <w:rsid w:val="009133CC"/>
    <w:rsid w:val="00914FB4"/>
    <w:rsid w:val="00932908"/>
    <w:rsid w:val="00942F54"/>
    <w:rsid w:val="0096537C"/>
    <w:rsid w:val="0097143D"/>
    <w:rsid w:val="009726CF"/>
    <w:rsid w:val="00975C73"/>
    <w:rsid w:val="00986C28"/>
    <w:rsid w:val="009B13D3"/>
    <w:rsid w:val="009C21BD"/>
    <w:rsid w:val="009D5686"/>
    <w:rsid w:val="00A15E3E"/>
    <w:rsid w:val="00A27DB5"/>
    <w:rsid w:val="00A40B87"/>
    <w:rsid w:val="00A43615"/>
    <w:rsid w:val="00A43AB9"/>
    <w:rsid w:val="00A60B52"/>
    <w:rsid w:val="00A65843"/>
    <w:rsid w:val="00A94EC8"/>
    <w:rsid w:val="00AA715F"/>
    <w:rsid w:val="00AB06EF"/>
    <w:rsid w:val="00AB3ED9"/>
    <w:rsid w:val="00AC25BB"/>
    <w:rsid w:val="00AF54BC"/>
    <w:rsid w:val="00AF590A"/>
    <w:rsid w:val="00B144D4"/>
    <w:rsid w:val="00B36096"/>
    <w:rsid w:val="00B44771"/>
    <w:rsid w:val="00B608C4"/>
    <w:rsid w:val="00B703E1"/>
    <w:rsid w:val="00B84334"/>
    <w:rsid w:val="00B84EE1"/>
    <w:rsid w:val="00BB0772"/>
    <w:rsid w:val="00BD63E9"/>
    <w:rsid w:val="00C24257"/>
    <w:rsid w:val="00C36004"/>
    <w:rsid w:val="00C3744D"/>
    <w:rsid w:val="00C44E92"/>
    <w:rsid w:val="00C51765"/>
    <w:rsid w:val="00CA1B60"/>
    <w:rsid w:val="00CA4D40"/>
    <w:rsid w:val="00CA5D67"/>
    <w:rsid w:val="00CB04B9"/>
    <w:rsid w:val="00CF09ED"/>
    <w:rsid w:val="00D3067B"/>
    <w:rsid w:val="00D60979"/>
    <w:rsid w:val="00D81BC1"/>
    <w:rsid w:val="00D856F7"/>
    <w:rsid w:val="00DA763E"/>
    <w:rsid w:val="00DB5DFF"/>
    <w:rsid w:val="00DC1E53"/>
    <w:rsid w:val="00DD16A1"/>
    <w:rsid w:val="00DD3181"/>
    <w:rsid w:val="00DF2101"/>
    <w:rsid w:val="00DF4ADA"/>
    <w:rsid w:val="00DF6EC5"/>
    <w:rsid w:val="00E0044A"/>
    <w:rsid w:val="00E04466"/>
    <w:rsid w:val="00E10EB3"/>
    <w:rsid w:val="00E4201A"/>
    <w:rsid w:val="00E4416C"/>
    <w:rsid w:val="00E464BF"/>
    <w:rsid w:val="00E524ED"/>
    <w:rsid w:val="00E83E7A"/>
    <w:rsid w:val="00EC1AD4"/>
    <w:rsid w:val="00EE6D4D"/>
    <w:rsid w:val="00EF05C4"/>
    <w:rsid w:val="00F027AE"/>
    <w:rsid w:val="00F161DB"/>
    <w:rsid w:val="00F41A23"/>
    <w:rsid w:val="00F51EE1"/>
    <w:rsid w:val="00F57EE7"/>
    <w:rsid w:val="00F6244E"/>
    <w:rsid w:val="00F67144"/>
    <w:rsid w:val="00F67CF8"/>
    <w:rsid w:val="00F70CC1"/>
    <w:rsid w:val="00F8454A"/>
    <w:rsid w:val="00F921F5"/>
    <w:rsid w:val="00FA38D9"/>
    <w:rsid w:val="00FB1807"/>
    <w:rsid w:val="00FB5F5A"/>
    <w:rsid w:val="00F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37FF3"/>
  <w15:docId w15:val="{069AC540-8334-5648-AB80-2390AC00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4B5"/>
    <w:pPr>
      <w:spacing w:line="288" w:lineRule="auto"/>
    </w:pPr>
    <w:rPr>
      <w:rFonts w:ascii="Montserrat" w:hAnsi="Montserrat" w:cs="Gill Sans"/>
      <w:color w:val="000000"/>
      <w:sz w:val="18"/>
      <w:szCs w:val="18"/>
      <w:lang w:val="en-US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FB5F5A"/>
    <w:pPr>
      <w:spacing w:after="80"/>
      <w:outlineLvl w:val="1"/>
    </w:pPr>
    <w:rPr>
      <w:rFonts w:ascii="Montserrat" w:hAnsi="Montserrat"/>
      <w:b/>
      <w:bCs/>
      <w:color w:val="004B7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4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line="220" w:lineRule="exact"/>
    </w:pPr>
    <w:rPr>
      <w:rFonts w:ascii="Arial" w:hAnsi="Arial" w:cs="Arial Unicode MS"/>
      <w:color w:val="000000"/>
      <w:sz w:val="18"/>
      <w:szCs w:val="18"/>
    </w:rPr>
  </w:style>
  <w:style w:type="paragraph" w:customStyle="1" w:styleId="Body">
    <w:name w:val="Body"/>
    <w:pPr>
      <w:spacing w:after="20"/>
    </w:pPr>
    <w:rPr>
      <w:rFonts w:ascii="Futura" w:hAnsi="Futura" w:cs="Arial Unicode MS"/>
      <w:color w:val="000000"/>
      <w:spacing w:val="35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3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E7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83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E7A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B5F5A"/>
    <w:rPr>
      <w:rFonts w:ascii="Montserrat" w:hAnsi="Montserrat" w:cs="Arial Unicode MS"/>
      <w:b/>
      <w:bCs/>
      <w:color w:val="004B7F"/>
      <w:spacing w:val="35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176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244E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ckwhite/Documents/FutureLearn/FL252%20CV%20templates%20for%20the%20blog/Word/DOTX/FL252_CV_template_data_analyst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179" normalizeH="0" baseline="0">
            <a:ln>
              <a:noFill/>
            </a:ln>
            <a:solidFill>
              <a:srgbClr val="000000"/>
            </a:solidFill>
            <a:effectLst/>
            <a:uFillTx/>
            <a:latin typeface="Futura"/>
            <a:ea typeface="Futura"/>
            <a:cs typeface="Futura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C04BAB-08D4-BC4D-8A68-37D8AD97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FL252_CV_template_data_analyst.dotx</Template>
  <TotalTime>51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Jack White</cp:lastModifiedBy>
  <cp:revision>62</cp:revision>
  <dcterms:created xsi:type="dcterms:W3CDTF">2020-07-31T11:19:00Z</dcterms:created>
  <dcterms:modified xsi:type="dcterms:W3CDTF">2020-08-10T14:22:00Z</dcterms:modified>
</cp:coreProperties>
</file>