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64DE8F" w14:textId="56DB52B6" w:rsidR="006E0335" w:rsidRDefault="00C36870" w:rsidP="006E0335">
      <w:pPr>
        <w:pStyle w:val="Default"/>
        <w:spacing w:line="30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51F318A0" wp14:editId="389233E2">
                <wp:simplePos x="0" y="0"/>
                <wp:positionH relativeFrom="margin">
                  <wp:posOffset>-185420</wp:posOffset>
                </wp:positionH>
                <wp:positionV relativeFrom="paragraph">
                  <wp:posOffset>359410</wp:posOffset>
                </wp:positionV>
                <wp:extent cx="6475730" cy="1273810"/>
                <wp:effectExtent l="0" t="0" r="13970" b="8890"/>
                <wp:wrapTight wrapText="bothSides">
                  <wp:wrapPolygon edited="0">
                    <wp:start x="0" y="0"/>
                    <wp:lineTo x="0" y="21535"/>
                    <wp:lineTo x="21604" y="21535"/>
                    <wp:lineTo x="21604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1273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6D5DB" id="Rectangle 7" o:spid="_x0000_s1026" style="position:absolute;margin-left:-14.6pt;margin-top:28.3pt;width:509.9pt;height:100.3pt;z-index:-2516556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" fillcolor="white [3212]" strokecolor="black [3213]" strokeweight=".5pt">
                <v:stroke miterlimit="4"/>
                <v:textbox inset="8pt,8pt,8pt,8pt"/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8F66372" wp14:editId="37504695">
                <wp:simplePos x="0" y="0"/>
                <wp:positionH relativeFrom="margin">
                  <wp:posOffset>50165</wp:posOffset>
                </wp:positionH>
                <wp:positionV relativeFrom="page">
                  <wp:posOffset>810131</wp:posOffset>
                </wp:positionV>
                <wp:extent cx="6019800" cy="760730"/>
                <wp:effectExtent l="0" t="0" r="0" b="0"/>
                <wp:wrapNone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7607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662EA9" w14:textId="77777777" w:rsidR="00E35C86" w:rsidRPr="00231CC7" w:rsidRDefault="006E0335" w:rsidP="00E35C86">
                            <w:pPr>
                              <w:pStyle w:val="Body"/>
                              <w:spacing w:after="120" w:line="192" w:lineRule="auto"/>
                              <w:jc w:val="center"/>
                              <w:rPr>
                                <w:rFonts w:ascii="Cochin" w:hAnsi="Cochin" w:cs="Gill Sans"/>
                                <w:color w:val="404040" w:themeColor="text1" w:themeTint="BF"/>
                                <w:spacing w:val="102"/>
                                <w:sz w:val="48"/>
                                <w:szCs w:val="48"/>
                              </w:rPr>
                            </w:pPr>
                            <w:r w:rsidRPr="00231CC7">
                              <w:rPr>
                                <w:rFonts w:ascii="Cochin" w:hAnsi="Cochin" w:cs="Gill Sans"/>
                                <w:color w:val="404040" w:themeColor="text1" w:themeTint="BF"/>
                                <w:spacing w:val="102"/>
                                <w:sz w:val="48"/>
                                <w:szCs w:val="48"/>
                              </w:rPr>
                              <w:t>FIRST NAME</w:t>
                            </w:r>
                          </w:p>
                          <w:p w14:paraId="2064130B" w14:textId="75E7B05F" w:rsidR="006E0335" w:rsidRPr="00231CC7" w:rsidRDefault="009B13D3" w:rsidP="00E35C86">
                            <w:pPr>
                              <w:pStyle w:val="Body"/>
                              <w:spacing w:after="120" w:line="192" w:lineRule="auto"/>
                              <w:jc w:val="center"/>
                              <w:rPr>
                                <w:rFonts w:ascii="Cochin" w:hAnsi="Cochin" w:cs="Gill Sans"/>
                                <w:color w:val="404040" w:themeColor="text1" w:themeTint="BF"/>
                                <w:spacing w:val="102"/>
                                <w:sz w:val="48"/>
                                <w:szCs w:val="48"/>
                              </w:rPr>
                            </w:pPr>
                            <w:r w:rsidRPr="00231CC7">
                              <w:rPr>
                                <w:rFonts w:ascii="Cochin" w:hAnsi="Cochin" w:cs="Gill Sans"/>
                                <w:color w:val="404040" w:themeColor="text1" w:themeTint="BF"/>
                                <w:spacing w:val="102"/>
                                <w:sz w:val="48"/>
                                <w:szCs w:val="48"/>
                              </w:rPr>
                              <w:t>SECOND NAME</w:t>
                            </w:r>
                          </w:p>
                          <w:p w14:paraId="71002ADF" w14:textId="77777777" w:rsidR="00000000" w:rsidRDefault="006D354B" w:rsidP="004B3EF6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6637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.95pt;margin-top:63.8pt;width:474pt;height:59.9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" filled="f" stroked="f" strokeweight="1pt">
                <v:stroke miterlimit="4"/>
                <v:textbox inset="4pt,4pt,4pt,4pt">
                  <w:txbxContent>
                    <w:p w14:paraId="54662EA9" w14:textId="77777777" w:rsidR="00E35C86" w:rsidRPr="00231CC7" w:rsidRDefault="006E0335" w:rsidP="00E35C86">
                      <w:pPr>
                        <w:pStyle w:val="Body"/>
                        <w:spacing w:after="120" w:line="192" w:lineRule="auto"/>
                        <w:jc w:val="center"/>
                        <w:rPr>
                          <w:rFonts w:ascii="Cochin" w:hAnsi="Cochin" w:cs="Gill Sans"/>
                          <w:color w:val="404040" w:themeColor="text1" w:themeTint="BF"/>
                          <w:spacing w:val="102"/>
                          <w:sz w:val="48"/>
                          <w:szCs w:val="48"/>
                        </w:rPr>
                      </w:pPr>
                      <w:r w:rsidRPr="00231CC7">
                        <w:rPr>
                          <w:rFonts w:ascii="Cochin" w:hAnsi="Cochin" w:cs="Gill Sans"/>
                          <w:color w:val="404040" w:themeColor="text1" w:themeTint="BF"/>
                          <w:spacing w:val="102"/>
                          <w:sz w:val="48"/>
                          <w:szCs w:val="48"/>
                        </w:rPr>
                        <w:t>FIRST NAME</w:t>
                      </w:r>
                    </w:p>
                    <w:p w14:paraId="2064130B" w14:textId="75E7B05F" w:rsidR="006E0335" w:rsidRPr="00231CC7" w:rsidRDefault="009B13D3" w:rsidP="00E35C86">
                      <w:pPr>
                        <w:pStyle w:val="Body"/>
                        <w:spacing w:after="120" w:line="192" w:lineRule="auto"/>
                        <w:jc w:val="center"/>
                        <w:rPr>
                          <w:rFonts w:ascii="Cochin" w:hAnsi="Cochin" w:cs="Gill Sans"/>
                          <w:color w:val="404040" w:themeColor="text1" w:themeTint="BF"/>
                          <w:spacing w:val="102"/>
                          <w:sz w:val="48"/>
                          <w:szCs w:val="48"/>
                        </w:rPr>
                      </w:pPr>
                      <w:r w:rsidRPr="00231CC7">
                        <w:rPr>
                          <w:rFonts w:ascii="Cochin" w:hAnsi="Cochin" w:cs="Gill Sans"/>
                          <w:color w:val="404040" w:themeColor="text1" w:themeTint="BF"/>
                          <w:spacing w:val="102"/>
                          <w:sz w:val="48"/>
                          <w:szCs w:val="48"/>
                        </w:rPr>
                        <w:t>SECOND NAME</w:t>
                      </w:r>
                    </w:p>
                    <w:p w14:paraId="71002ADF" w14:textId="77777777" w:rsidR="00000000" w:rsidRDefault="006D354B" w:rsidP="004B3EF6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8454A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55163" behindDoc="1" locked="0" layoutInCell="1" allowOverlap="1" wp14:anchorId="675FA79D" wp14:editId="1DB0A483">
                <wp:simplePos x="0" y="0"/>
                <wp:positionH relativeFrom="margin">
                  <wp:posOffset>-720090</wp:posOffset>
                </wp:positionH>
                <wp:positionV relativeFrom="page">
                  <wp:posOffset>0</wp:posOffset>
                </wp:positionV>
                <wp:extent cx="2680335" cy="10692130"/>
                <wp:effectExtent l="0" t="0" r="0" b="1270"/>
                <wp:wrapTight wrapText="bothSides">
                  <wp:wrapPolygon edited="0">
                    <wp:start x="0" y="0"/>
                    <wp:lineTo x="0" y="21577"/>
                    <wp:lineTo x="21493" y="21577"/>
                    <wp:lineTo x="21493" y="0"/>
                    <wp:lineTo x="0" y="0"/>
                  </wp:wrapPolygon>
                </wp:wrapTight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335" cy="10692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A348E" id="officeArt object" o:spid="_x0000_s1026" style="position:absolute;margin-left:-56.7pt;margin-top:0;width:211.05pt;height:841.9pt;z-index:-251661317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" fillcolor="#f2f2f2 [3052]" stroked="f" strokeweight="1pt">
                <v:stroke miterlimit="4"/>
                <w10:wrap type="tight" anchorx="margin" anchory="page"/>
              </v:rect>
            </w:pict>
          </mc:Fallback>
        </mc:AlternateContent>
      </w:r>
    </w:p>
    <w:p w14:paraId="7CA9026A" w14:textId="7D65E9C1" w:rsidR="001B7297" w:rsidRDefault="001B7297" w:rsidP="004B3EF6">
      <w:pPr>
        <w:rPr>
          <w:color w:val="404040" w:themeColor="text1" w:themeTint="BF"/>
        </w:rPr>
      </w:pPr>
    </w:p>
    <w:p w14:paraId="3AFB86F3" w14:textId="7A1501FE" w:rsidR="001B7297" w:rsidRDefault="00923269" w:rsidP="004B3EF6">
      <w:pPr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D4A8522" wp14:editId="12FA5773">
                <wp:simplePos x="0" y="0"/>
                <wp:positionH relativeFrom="margin">
                  <wp:posOffset>-253365</wp:posOffset>
                </wp:positionH>
                <wp:positionV relativeFrom="line">
                  <wp:posOffset>244475</wp:posOffset>
                </wp:positionV>
                <wp:extent cx="2035810" cy="1461135"/>
                <wp:effectExtent l="0" t="0" r="0" b="0"/>
                <wp:wrapNone/>
                <wp:docPr id="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461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8CCE7E" w14:textId="521CB5DE" w:rsidR="00686AEA" w:rsidRPr="00F74424" w:rsidRDefault="004A62D6" w:rsidP="00F74424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F74424">
                              <w:rPr>
                                <w:color w:val="404040" w:themeColor="text1" w:themeTint="BF"/>
                              </w:rPr>
                              <w:t>CONTACT</w:t>
                            </w:r>
                          </w:p>
                          <w:p w14:paraId="2D72B902" w14:textId="776C8897" w:rsidR="004A62D6" w:rsidRPr="00C36870" w:rsidRDefault="004A62D6" w:rsidP="00517EAE">
                            <w:pPr>
                              <w:spacing w:after="120"/>
                              <w:rPr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00000 000000</w:t>
                            </w:r>
                          </w:p>
                          <w:p w14:paraId="4727EA09" w14:textId="19C10277" w:rsidR="004A62D6" w:rsidRPr="00C36870" w:rsidRDefault="004A62D6" w:rsidP="00517EAE">
                            <w:pPr>
                              <w:spacing w:after="120"/>
                              <w:rPr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name@email.com</w:t>
                            </w:r>
                          </w:p>
                          <w:p w14:paraId="758E343B" w14:textId="1C886194" w:rsidR="004A62D6" w:rsidRPr="00C36870" w:rsidRDefault="004A62D6" w:rsidP="00517EAE">
                            <w:pPr>
                              <w:spacing w:after="120"/>
                              <w:rPr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linkedin.com/name</w:t>
                            </w:r>
                          </w:p>
                          <w:p w14:paraId="6B76B2DE" w14:textId="77777777" w:rsidR="004A62D6" w:rsidRPr="00C36870" w:rsidRDefault="004A62D6" w:rsidP="00517EAE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Address 1, Address 2 </w:t>
                            </w:r>
                          </w:p>
                          <w:p w14:paraId="0A9EF4AA" w14:textId="56CCCEC2" w:rsidR="006E0335" w:rsidRPr="00C36870" w:rsidRDefault="004A62D6" w:rsidP="00517EAE">
                            <w:p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Address 3, Postcode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8522" id="_x0000_s1027" type="#_x0000_t202" style="position:absolute;margin-left:-19.95pt;margin-top:19.25pt;width:160.3pt;height:115.05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438CCE7E" w14:textId="521CB5DE" w:rsidR="00686AEA" w:rsidRPr="00F74424" w:rsidRDefault="004A62D6" w:rsidP="00F74424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F74424">
                        <w:rPr>
                          <w:color w:val="404040" w:themeColor="text1" w:themeTint="BF"/>
                        </w:rPr>
                        <w:t>CONTACT</w:t>
                      </w:r>
                    </w:p>
                    <w:p w14:paraId="2D72B902" w14:textId="776C8897" w:rsidR="004A62D6" w:rsidRPr="00C36870" w:rsidRDefault="004A62D6" w:rsidP="00517EAE">
                      <w:pPr>
                        <w:spacing w:after="120"/>
                        <w:rPr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00000 000000</w:t>
                      </w:r>
                    </w:p>
                    <w:p w14:paraId="4727EA09" w14:textId="19C10277" w:rsidR="004A62D6" w:rsidRPr="00C36870" w:rsidRDefault="004A62D6" w:rsidP="00517EAE">
                      <w:pPr>
                        <w:spacing w:after="120"/>
                        <w:rPr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name@email.com</w:t>
                      </w:r>
                    </w:p>
                    <w:p w14:paraId="758E343B" w14:textId="1C886194" w:rsidR="004A62D6" w:rsidRPr="00C36870" w:rsidRDefault="004A62D6" w:rsidP="00517EAE">
                      <w:pPr>
                        <w:spacing w:after="120"/>
                        <w:rPr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linkedin.com/name</w:t>
                      </w:r>
                    </w:p>
                    <w:p w14:paraId="6B76B2DE" w14:textId="77777777" w:rsidR="004A62D6" w:rsidRPr="00C36870" w:rsidRDefault="004A62D6" w:rsidP="00517EAE">
                      <w:pPr>
                        <w:rPr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Address 1, Address 2 </w:t>
                      </w:r>
                    </w:p>
                    <w:p w14:paraId="0A9EF4AA" w14:textId="56CCCEC2" w:rsidR="006E0335" w:rsidRPr="00C36870" w:rsidRDefault="004A62D6" w:rsidP="00517EAE">
                      <w:p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Address 3, Postcode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216EA2BD" wp14:editId="57B6183F">
                <wp:simplePos x="0" y="0"/>
                <wp:positionH relativeFrom="margin">
                  <wp:posOffset>-255270</wp:posOffset>
                </wp:positionH>
                <wp:positionV relativeFrom="line">
                  <wp:posOffset>4297045</wp:posOffset>
                </wp:positionV>
                <wp:extent cx="2035810" cy="1562100"/>
                <wp:effectExtent l="0" t="0" r="0" b="0"/>
                <wp:wrapNone/>
                <wp:docPr id="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56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2E2E21" w14:textId="77777777" w:rsidR="009048FF" w:rsidRPr="00C36870" w:rsidRDefault="009048FF" w:rsidP="00F74424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</w:rPr>
                              <w:t>EDUCATION</w:t>
                            </w:r>
                          </w:p>
                          <w:p w14:paraId="57433748" w14:textId="77777777" w:rsidR="003049C8" w:rsidRPr="0042582C" w:rsidRDefault="003049C8" w:rsidP="0042582C">
                            <w:pPr>
                              <w:rPr>
                                <w:rFonts w:eastAsia="Trebuchet M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42582C"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University</w:t>
                            </w:r>
                          </w:p>
                          <w:p w14:paraId="76D1D318" w14:textId="77777777" w:rsidR="009048FF" w:rsidRPr="00C36870" w:rsidRDefault="009048FF" w:rsidP="0042582C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Qualification</w:t>
                            </w:r>
                          </w:p>
                          <w:p w14:paraId="6A9C3CC6" w14:textId="77777777" w:rsidR="009048FF" w:rsidRPr="00C36870" w:rsidRDefault="009048FF" w:rsidP="0042582C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</w:p>
                          <w:p w14:paraId="06D457EB" w14:textId="0DBC06DC" w:rsidR="009048FF" w:rsidRPr="0042582C" w:rsidRDefault="003049C8" w:rsidP="0042582C">
                            <w:pPr>
                              <w:rPr>
                                <w:rFonts w:eastAsia="Trebuchet M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42582C"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University</w:t>
                            </w:r>
                          </w:p>
                          <w:p w14:paraId="1A51C123" w14:textId="7D7ED817" w:rsidR="009048FF" w:rsidRPr="00C36870" w:rsidRDefault="009048FF" w:rsidP="0042582C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Qualification</w:t>
                            </w:r>
                          </w:p>
                          <w:p w14:paraId="024A6C1A" w14:textId="77777777" w:rsidR="0042582C" w:rsidRDefault="0042582C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A2BD" id="_x0000_s1028" type="#_x0000_t202" style="position:absolute;margin-left:-20.1pt;margin-top:338.35pt;width:160.3pt;height:123pt;z-index:2516961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492E2E21" w14:textId="77777777" w:rsidR="009048FF" w:rsidRPr="00C36870" w:rsidRDefault="009048FF" w:rsidP="00F74424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</w:rPr>
                        <w:t>EDUCATION</w:t>
                      </w:r>
                    </w:p>
                    <w:p w14:paraId="57433748" w14:textId="77777777" w:rsidR="003049C8" w:rsidRPr="0042582C" w:rsidRDefault="003049C8" w:rsidP="0042582C">
                      <w:pPr>
                        <w:rPr>
                          <w:rFonts w:eastAsia="Trebuchet MS"/>
                          <w:b/>
                          <w:bCs/>
                          <w:color w:val="404040" w:themeColor="text1" w:themeTint="BF"/>
                        </w:rPr>
                      </w:pPr>
                      <w:r w:rsidRPr="0042582C"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  <w:t>University</w:t>
                      </w:r>
                    </w:p>
                    <w:p w14:paraId="76D1D318" w14:textId="77777777" w:rsidR="009048FF" w:rsidRPr="00C36870" w:rsidRDefault="009048FF" w:rsidP="0042582C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Qualification</w:t>
                      </w:r>
                    </w:p>
                    <w:p w14:paraId="6A9C3CC6" w14:textId="77777777" w:rsidR="009048FF" w:rsidRPr="00C36870" w:rsidRDefault="009048FF" w:rsidP="0042582C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</w:p>
                    <w:p w14:paraId="06D457EB" w14:textId="0DBC06DC" w:rsidR="009048FF" w:rsidRPr="0042582C" w:rsidRDefault="003049C8" w:rsidP="0042582C">
                      <w:pPr>
                        <w:rPr>
                          <w:rFonts w:eastAsia="Trebuchet MS"/>
                          <w:b/>
                          <w:bCs/>
                          <w:color w:val="404040" w:themeColor="text1" w:themeTint="BF"/>
                        </w:rPr>
                      </w:pPr>
                      <w:r w:rsidRPr="0042582C"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  <w:t>University</w:t>
                      </w:r>
                    </w:p>
                    <w:p w14:paraId="1A51C123" w14:textId="7D7ED817" w:rsidR="009048FF" w:rsidRPr="00C36870" w:rsidRDefault="009048FF" w:rsidP="0042582C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Qualification</w:t>
                      </w:r>
                    </w:p>
                    <w:p w14:paraId="024A6C1A" w14:textId="77777777" w:rsidR="0042582C" w:rsidRDefault="0042582C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741184" behindDoc="0" locked="0" layoutInCell="1" allowOverlap="1" wp14:anchorId="70C21DC6" wp14:editId="77E64370">
                <wp:simplePos x="0" y="0"/>
                <wp:positionH relativeFrom="margin">
                  <wp:posOffset>-228600</wp:posOffset>
                </wp:positionH>
                <wp:positionV relativeFrom="line">
                  <wp:posOffset>4030345</wp:posOffset>
                </wp:positionV>
                <wp:extent cx="1950720" cy="3175"/>
                <wp:effectExtent l="0" t="0" r="17780" b="22225"/>
                <wp:wrapTopAndBottom distT="152400" distB="152400"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0720" cy="31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B67F6" id="officeArt object" o:spid="_x0000_s1026" style="position:absolute;flip:x;z-index:2517411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8pt,317.35pt" to="135.6pt,31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1C171906" wp14:editId="40BB98EB">
                <wp:simplePos x="0" y="0"/>
                <wp:positionH relativeFrom="margin">
                  <wp:posOffset>-217170</wp:posOffset>
                </wp:positionH>
                <wp:positionV relativeFrom="line">
                  <wp:posOffset>1873885</wp:posOffset>
                </wp:positionV>
                <wp:extent cx="1950720" cy="3175"/>
                <wp:effectExtent l="0" t="0" r="17780" b="22225"/>
                <wp:wrapTopAndBottom distT="152400" distB="152400"/>
                <wp:docPr id="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0720" cy="31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92C21" id="officeArt object" o:spid="_x0000_s1026" style="position:absolute;flip:x;z-index:2516899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7.1pt,147.55pt" to="136.5pt,14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656188" behindDoc="0" locked="0" layoutInCell="1" allowOverlap="1" wp14:anchorId="361EE043" wp14:editId="746E0D5B">
                <wp:simplePos x="0" y="0"/>
                <wp:positionH relativeFrom="margin">
                  <wp:posOffset>-283845</wp:posOffset>
                </wp:positionH>
                <wp:positionV relativeFrom="line">
                  <wp:posOffset>2135430</wp:posOffset>
                </wp:positionV>
                <wp:extent cx="2035810" cy="1878965"/>
                <wp:effectExtent l="0" t="0" r="0" b="0"/>
                <wp:wrapNone/>
                <wp:docPr id="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8789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9CCB7B" w14:textId="49627AE4" w:rsidR="00F67144" w:rsidRPr="00C36870" w:rsidRDefault="003049C8" w:rsidP="00F74424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</w:rPr>
                              <w:t>PROFESSIONAL MEMBERSHIPS</w:t>
                            </w:r>
                          </w:p>
                          <w:p w14:paraId="6FA1331A" w14:textId="77777777" w:rsidR="003049C8" w:rsidRPr="009208EF" w:rsidRDefault="003049C8" w:rsidP="009208EF">
                            <w:pPr>
                              <w:rPr>
                                <w:rFonts w:eastAsia="Cochin" w:cs="Cochin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9208EF"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 xml:space="preserve">Membership </w:t>
                            </w:r>
                            <w:proofErr w:type="spellStart"/>
                            <w:r w:rsidRPr="009208EF"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Organisation</w:t>
                            </w:r>
                            <w:proofErr w:type="spellEnd"/>
                          </w:p>
                          <w:p w14:paraId="16325220" w14:textId="47BFA23F" w:rsidR="003049C8" w:rsidRPr="00C36870" w:rsidRDefault="003049C8" w:rsidP="009208EF">
                            <w:pPr>
                              <w:rPr>
                                <w:rFonts w:eastAsia="Cochin" w:cs="Cochin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r w:rsidR="009208EF">
                              <w:rPr>
                                <w:color w:val="404040" w:themeColor="text1" w:themeTint="BF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  <w:r w:rsidRPr="00C36870">
                              <w:rPr>
                                <w:rFonts w:ascii="Arial Unicode MS" w:hAnsi="Arial Unicode MS"/>
                                <w:color w:val="404040" w:themeColor="text1" w:themeTint="BF"/>
                              </w:rPr>
                              <w:br/>
                            </w:r>
                          </w:p>
                          <w:p w14:paraId="23855BD6" w14:textId="77777777" w:rsidR="003049C8" w:rsidRPr="009208EF" w:rsidRDefault="003049C8" w:rsidP="009208EF">
                            <w:pPr>
                              <w:rPr>
                                <w:rFonts w:eastAsia="Cochin" w:cs="Cochin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9208EF"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 xml:space="preserve">Membership </w:t>
                            </w:r>
                            <w:r w:rsidRPr="009208EF">
                              <w:rPr>
                                <w:b/>
                                <w:bCs/>
                                <w:color w:val="404040" w:themeColor="text1" w:themeTint="BF"/>
                                <w:lang w:val="fr-FR"/>
                              </w:rPr>
                              <w:t>Organisation</w:t>
                            </w:r>
                          </w:p>
                          <w:p w14:paraId="4E20DBC9" w14:textId="1DC029D3" w:rsidR="003049C8" w:rsidRPr="00C36870" w:rsidRDefault="003049C8" w:rsidP="009208EF">
                            <w:pPr>
                              <w:rPr>
                                <w:rFonts w:eastAsia="Cochin" w:cs="Cochin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r w:rsidR="009208EF">
                              <w:rPr>
                                <w:color w:val="404040" w:themeColor="text1" w:themeTint="BF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.</w:t>
                            </w:r>
                          </w:p>
                          <w:p w14:paraId="640FCACE" w14:textId="5CA98D5E" w:rsidR="005634ED" w:rsidRPr="00C36870" w:rsidRDefault="005634ED" w:rsidP="003049C8">
                            <w:pPr>
                              <w:pStyle w:val="Default"/>
                              <w:ind w:left="57"/>
                              <w:rPr>
                                <w:rFonts w:ascii="Cochin" w:hAnsi="Cochin" w:cs="Gill Sans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E043" id="_x0000_s1029" type="#_x0000_t202" style="position:absolute;margin-left:-22.35pt;margin-top:168.15pt;width:160.3pt;height:147.95pt;z-index:2516561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3C9CCB7B" w14:textId="49627AE4" w:rsidR="00F67144" w:rsidRPr="00C36870" w:rsidRDefault="003049C8" w:rsidP="00F74424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</w:rPr>
                        <w:t>PROFESSIONAL MEMBERSHIPS</w:t>
                      </w:r>
                    </w:p>
                    <w:p w14:paraId="6FA1331A" w14:textId="77777777" w:rsidR="003049C8" w:rsidRPr="009208EF" w:rsidRDefault="003049C8" w:rsidP="009208EF">
                      <w:pPr>
                        <w:rPr>
                          <w:rFonts w:eastAsia="Cochin" w:cs="Cochin"/>
                          <w:b/>
                          <w:bCs/>
                          <w:color w:val="404040" w:themeColor="text1" w:themeTint="BF"/>
                        </w:rPr>
                      </w:pPr>
                      <w:r w:rsidRPr="009208EF"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  <w:t xml:space="preserve">Membership </w:t>
                      </w:r>
                      <w:proofErr w:type="spellStart"/>
                      <w:r w:rsidRPr="009208EF"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  <w:t>Organisation</w:t>
                      </w:r>
                      <w:proofErr w:type="spellEnd"/>
                    </w:p>
                    <w:p w14:paraId="16325220" w14:textId="47BFA23F" w:rsidR="003049C8" w:rsidRPr="00C36870" w:rsidRDefault="003049C8" w:rsidP="009208EF">
                      <w:pPr>
                        <w:rPr>
                          <w:rFonts w:eastAsia="Cochin" w:cs="Cochin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r w:rsidR="009208EF">
                        <w:rPr>
                          <w:color w:val="404040" w:themeColor="text1" w:themeTint="BF"/>
                          <w:lang w:val="en-US"/>
                        </w:rPr>
                        <w:br/>
                      </w:r>
                      <w:proofErr w:type="spellStart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  <w:r w:rsidRPr="00C36870">
                        <w:rPr>
                          <w:rFonts w:ascii="Arial Unicode MS" w:hAnsi="Arial Unicode MS"/>
                          <w:color w:val="404040" w:themeColor="text1" w:themeTint="BF"/>
                        </w:rPr>
                        <w:br/>
                      </w:r>
                    </w:p>
                    <w:p w14:paraId="23855BD6" w14:textId="77777777" w:rsidR="003049C8" w:rsidRPr="009208EF" w:rsidRDefault="003049C8" w:rsidP="009208EF">
                      <w:pPr>
                        <w:rPr>
                          <w:rFonts w:eastAsia="Cochin" w:cs="Cochin"/>
                          <w:b/>
                          <w:bCs/>
                          <w:color w:val="404040" w:themeColor="text1" w:themeTint="BF"/>
                        </w:rPr>
                      </w:pPr>
                      <w:r w:rsidRPr="009208EF"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  <w:t xml:space="preserve">Membership </w:t>
                      </w:r>
                      <w:r w:rsidRPr="009208EF">
                        <w:rPr>
                          <w:b/>
                          <w:bCs/>
                          <w:color w:val="404040" w:themeColor="text1" w:themeTint="BF"/>
                          <w:lang w:val="fr-FR"/>
                        </w:rPr>
                        <w:t>Organisation</w:t>
                      </w:r>
                    </w:p>
                    <w:p w14:paraId="4E20DBC9" w14:textId="1DC029D3" w:rsidR="003049C8" w:rsidRPr="00C36870" w:rsidRDefault="003049C8" w:rsidP="009208EF">
                      <w:pPr>
                        <w:rPr>
                          <w:rFonts w:eastAsia="Cochin" w:cs="Cochin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r w:rsidR="009208EF">
                        <w:rPr>
                          <w:color w:val="404040" w:themeColor="text1" w:themeTint="BF"/>
                          <w:lang w:val="en-US"/>
                        </w:rPr>
                        <w:br/>
                      </w:r>
                      <w:proofErr w:type="spellStart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.</w:t>
                      </w:r>
                    </w:p>
                    <w:p w14:paraId="640FCACE" w14:textId="5CA98D5E" w:rsidR="005634ED" w:rsidRPr="00C36870" w:rsidRDefault="005634ED" w:rsidP="003049C8">
                      <w:pPr>
                        <w:pStyle w:val="Default"/>
                        <w:ind w:left="57"/>
                        <w:rPr>
                          <w:rFonts w:ascii="Cochin" w:hAnsi="Cochin" w:cs="Gill Sans"/>
                          <w:color w:val="404040" w:themeColor="text1" w:themeTint="BF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68534631" wp14:editId="52782B5E">
                <wp:simplePos x="0" y="0"/>
                <wp:positionH relativeFrom="margin">
                  <wp:posOffset>1960245</wp:posOffset>
                </wp:positionH>
                <wp:positionV relativeFrom="line">
                  <wp:posOffset>344805</wp:posOffset>
                </wp:positionV>
                <wp:extent cx="0" cy="7977505"/>
                <wp:effectExtent l="0" t="0" r="12700" b="10795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7750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623BD" id="officeArt object" o:spid="_x0000_s1026" style="position:absolute;flip:y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54.35pt,27.15pt" to="154.35pt,655.3pt" wrapcoords="0 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" strokecolor="#404040 [2429]" strokeweight=".5pt">
                <v:stroke miterlimit="4" joinstyle="miter"/>
                <w10:wrap type="through" anchorx="margin" anchory="line"/>
              </v:line>
            </w:pict>
          </mc:Fallback>
        </mc:AlternateContent>
      </w:r>
      <w:r>
        <w:rPr>
          <w:noProof/>
          <w:color w:val="404040" w:themeColor="text1" w:themeTint="BF"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29CBC8A" wp14:editId="6724980D">
                <wp:simplePos x="0" y="0"/>
                <wp:positionH relativeFrom="margin">
                  <wp:posOffset>2148840</wp:posOffset>
                </wp:positionH>
                <wp:positionV relativeFrom="line">
                  <wp:posOffset>1632585</wp:posOffset>
                </wp:positionV>
                <wp:extent cx="4198620" cy="0"/>
                <wp:effectExtent l="0" t="0" r="17780" b="12700"/>
                <wp:wrapTopAndBottom distT="152400" distB="152400"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862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76AF02" id="officeArt object" o:spid="_x0000_s1026" style="position:absolute;flip:x y;z-index:25167564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169.2pt,128.55pt" to="499.8pt,12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  <w:color w:val="404040" w:themeColor="text1" w:themeTint="BF"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FA82029" wp14:editId="01EA21F0">
                <wp:simplePos x="0" y="0"/>
                <wp:positionH relativeFrom="margin">
                  <wp:posOffset>2105025</wp:posOffset>
                </wp:positionH>
                <wp:positionV relativeFrom="line">
                  <wp:posOffset>238125</wp:posOffset>
                </wp:positionV>
                <wp:extent cx="4200525" cy="1201420"/>
                <wp:effectExtent l="0" t="0" r="0" b="0"/>
                <wp:wrapNone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201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72EBCA" w14:textId="17ECF1DC" w:rsidR="006E0335" w:rsidRPr="00C36870" w:rsidRDefault="003049C8" w:rsidP="00F74424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</w:rPr>
                              <w:t>PERSONAL STATEMENT</w:t>
                            </w:r>
                          </w:p>
                          <w:p w14:paraId="3580EA03" w14:textId="63AB0EC2" w:rsidR="006E0335" w:rsidRPr="00C36870" w:rsidRDefault="006E0335" w:rsidP="00517EAE">
                            <w:pPr>
                              <w:pStyle w:val="Default"/>
                              <w:spacing w:line="288" w:lineRule="auto"/>
                              <w:rPr>
                                <w:rFonts w:ascii="Cochin" w:hAnsi="Cochin" w:cs="Gill San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en-US"/>
                              </w:rPr>
                              <w:t>N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ec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ante. Ut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dignissim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elit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purus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suscipit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Fusce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porta magna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lectus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pulvinar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Praesent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fermentum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fermentum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volutpat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517EAE">
                              <w:rPr>
                                <w:rFonts w:ascii="Cochin" w:hAnsi="Cochin"/>
                                <w:color w:val="404040" w:themeColor="text1" w:themeTint="BF"/>
                              </w:rPr>
                              <w:t>vulputate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Ut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blandit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massa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sed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faucibus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mattis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Curabitur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et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vestibulum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urna.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Aenean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posuere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a orci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facilisis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Morbi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pretium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tellus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turpis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auctor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Donec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egestas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leo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accumsan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mi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="00C36870"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.</w:t>
                            </w:r>
                          </w:p>
                          <w:p w14:paraId="2D9E53E0" w14:textId="77777777" w:rsidR="00000000" w:rsidRDefault="006D354B" w:rsidP="004B3EF6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BCC7250" w14:textId="521CB5DE" w:rsidR="006E0335" w:rsidRPr="00C36870" w:rsidRDefault="006E0335" w:rsidP="00517EAE">
                            <w:pPr>
                              <w:pStyle w:val="Default"/>
                              <w:spacing w:line="288" w:lineRule="auto"/>
                              <w:rPr>
                                <w:rFonts w:ascii="Cochin" w:hAnsi="Cochin" w:cs="Gill Sans"/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517EAE">
                              <w:t>vulputate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Ut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blandit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massa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sed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faucibus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mattis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Curabitur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et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vestibulum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urna.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Aenean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posuere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a orci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facilisis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Morbi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pretium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tellus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turpis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auctor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Donec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egestas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leo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accumsan</w:t>
                            </w:r>
                            <w:proofErr w:type="spellEnd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 xml:space="preserve"> mi </w:t>
                            </w:r>
                            <w:proofErr w:type="spellStart"/>
                            <w:r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="00C36870" w:rsidRPr="00C36870">
                              <w:rPr>
                                <w:rFonts w:ascii="Cochin" w:hAnsi="Cochin" w:cs="Gill Sans"/>
                                <w:color w:val="404040" w:themeColor="text1" w:themeTint="BF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82029" id="_x0000_s1030" type="#_x0000_t202" style="position:absolute;margin-left:165.75pt;margin-top:18.75pt;width:330.75pt;height:94.6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" filled="f" stroked="f" strokeweight="1pt">
                <v:stroke miterlimit="4"/>
                <v:textbox inset="4pt,4pt,4pt,4pt">
                  <w:txbxContent>
                    <w:p w14:paraId="1872EBCA" w14:textId="17ECF1DC" w:rsidR="006E0335" w:rsidRPr="00C36870" w:rsidRDefault="003049C8" w:rsidP="00F74424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</w:rPr>
                        <w:t>PERSONAL STATEMENT</w:t>
                      </w:r>
                    </w:p>
                    <w:p w14:paraId="3580EA03" w14:textId="63AB0EC2" w:rsidR="006E0335" w:rsidRPr="00C36870" w:rsidRDefault="006E0335" w:rsidP="00517EAE">
                      <w:pPr>
                        <w:pStyle w:val="Default"/>
                        <w:spacing w:line="288" w:lineRule="auto"/>
                        <w:rPr>
                          <w:rFonts w:ascii="Cochin" w:hAnsi="Cochin" w:cs="Gill Sans"/>
                          <w:color w:val="404040" w:themeColor="text1" w:themeTint="BF"/>
                        </w:rPr>
                      </w:pPr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en-US"/>
                        </w:rPr>
                        <w:t>N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ec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commodo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ante. Ut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convallis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dignissim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elit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,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consectetur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purus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suscipit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nec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Fusce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porta magna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lectus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pulvinar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convallis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Praesent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fermentum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est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nec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fermentum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,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nec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volutpat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lorem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517EAE">
                        <w:rPr>
                          <w:rFonts w:ascii="Cochin" w:hAnsi="Cochin"/>
                          <w:color w:val="404040" w:themeColor="text1" w:themeTint="BF"/>
                        </w:rPr>
                        <w:t>vulputate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Ut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blandit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massa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sed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est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faucibus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mattis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Curabitur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et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vestibulum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urna.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Aenean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posuere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a orci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facilisis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Morbi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pretium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tellus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ut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turpis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auctor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consectetur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Donec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egestas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leo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accumsan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mi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commodo</w:t>
                      </w:r>
                      <w:proofErr w:type="spellEnd"/>
                      <w:r w:rsidR="00C36870"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.</w:t>
                      </w:r>
                    </w:p>
                    <w:p w14:paraId="2D9E53E0" w14:textId="77777777" w:rsidR="00000000" w:rsidRDefault="006D354B" w:rsidP="004B3EF6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0BCC7250" w14:textId="521CB5DE" w:rsidR="006E0335" w:rsidRPr="00C36870" w:rsidRDefault="006E0335" w:rsidP="00517EAE">
                      <w:pPr>
                        <w:pStyle w:val="Default"/>
                        <w:spacing w:line="288" w:lineRule="auto"/>
                        <w:rPr>
                          <w:rFonts w:ascii="Cochin" w:hAnsi="Cochin" w:cs="Gill Sans"/>
                          <w:color w:val="404040" w:themeColor="text1" w:themeTint="BF"/>
                        </w:rPr>
                      </w:pPr>
                      <w:proofErr w:type="spellStart"/>
                      <w:r w:rsidRPr="00517EAE">
                        <w:t>vulputate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Ut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blandit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massa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sed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est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faucibus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mattis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Curabitur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et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vestibulum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urna.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Aenean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posuere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a orci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facilisis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Morbi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pretium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tellus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ut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turpis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auctor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consectetur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Donec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egestas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leo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accumsan</w:t>
                      </w:r>
                      <w:proofErr w:type="spellEnd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 xml:space="preserve"> mi </w:t>
                      </w:r>
                      <w:proofErr w:type="spellStart"/>
                      <w:r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commodo</w:t>
                      </w:r>
                      <w:proofErr w:type="spellEnd"/>
                      <w:r w:rsidR="00C36870" w:rsidRPr="00C36870">
                        <w:rPr>
                          <w:rFonts w:ascii="Cochin" w:hAnsi="Cochin" w:cs="Gill Sans"/>
                          <w:color w:val="404040" w:themeColor="text1" w:themeTint="BF"/>
                          <w:lang w:val="it-IT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  <w:color w:val="404040" w:themeColor="text1" w:themeTint="BF"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394A2285" wp14:editId="0E24A74B">
                <wp:simplePos x="0" y="0"/>
                <wp:positionH relativeFrom="margin">
                  <wp:posOffset>1820545</wp:posOffset>
                </wp:positionH>
                <wp:positionV relativeFrom="line">
                  <wp:posOffset>1910005</wp:posOffset>
                </wp:positionV>
                <wp:extent cx="4538980" cy="5411470"/>
                <wp:effectExtent l="0" t="0" r="0" b="0"/>
                <wp:wrapNone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5411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EBD603" w14:textId="77777777" w:rsidR="006E0335" w:rsidRPr="00C36870" w:rsidRDefault="006E0335" w:rsidP="000E23E1">
                            <w:pPr>
                              <w:pStyle w:val="Body"/>
                              <w:spacing w:after="100"/>
                              <w:ind w:left="403"/>
                              <w:rPr>
                                <w:rFonts w:ascii="Cochin" w:hAnsi="Cochin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rFonts w:ascii="Cochin" w:hAnsi="Cochin"/>
                                <w:b/>
                                <w:bCs/>
                                <w:color w:val="404040" w:themeColor="text1" w:themeTint="BF"/>
                              </w:rPr>
                              <w:t xml:space="preserve">PROFESSIONAL </w:t>
                            </w:r>
                            <w:r w:rsidRPr="00C36870">
                              <w:rPr>
                                <w:rStyle w:val="Heading2Char"/>
                                <w:color w:val="404040" w:themeColor="text1" w:themeTint="BF"/>
                              </w:rPr>
                              <w:t>EXPERIENCE</w:t>
                            </w:r>
                          </w:p>
                          <w:p w14:paraId="59EEEC4A" w14:textId="77777777" w:rsidR="00464A06" w:rsidRPr="00C36870" w:rsidRDefault="00464A06" w:rsidP="00B36096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ind w:left="417"/>
                              <w:rPr>
                                <w:rFonts w:ascii="Cochin" w:eastAsia="Trebuchet MS" w:hAnsi="Cochin" w:cs="Gill San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rFonts w:ascii="Cochin" w:hAnsi="Cochin" w:cs="Gill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3DEBAE4C" w14:textId="77777777" w:rsidR="00464A06" w:rsidRPr="00C36870" w:rsidRDefault="00464A06" w:rsidP="008B3B7B">
                            <w:pPr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158A642A" w14:textId="4B148CC5" w:rsidR="00464A06" w:rsidRPr="00C36870" w:rsidRDefault="00464A06" w:rsidP="008B3B7B">
                            <w:pPr>
                              <w:spacing w:after="80"/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2019-2020</w:t>
                            </w:r>
                          </w:p>
                          <w:p w14:paraId="79316ED4" w14:textId="4C0514C1" w:rsidR="00464A06" w:rsidRPr="008B3B7B" w:rsidRDefault="00464A06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</w:p>
                          <w:p w14:paraId="570C6B8E" w14:textId="1A0AEF3F" w:rsidR="00464A06" w:rsidRPr="008B3B7B" w:rsidRDefault="00464A06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ipsum dolor sit </w:t>
                            </w:r>
                          </w:p>
                          <w:p w14:paraId="12871542" w14:textId="77777777" w:rsidR="00464A06" w:rsidRPr="008B3B7B" w:rsidRDefault="00464A06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149A1906" w14:textId="77777777" w:rsidR="008B3B7B" w:rsidRPr="008B3B7B" w:rsidRDefault="00464A06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63474351" w14:textId="76BEC3EF" w:rsidR="00464A06" w:rsidRPr="008B3B7B" w:rsidRDefault="00464A06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15770001" w14:textId="77777777" w:rsidR="006E0335" w:rsidRPr="00C36870" w:rsidRDefault="006E0335" w:rsidP="00767F0B">
                            <w:pPr>
                              <w:pStyle w:val="Default"/>
                              <w:ind w:left="351"/>
                              <w:rPr>
                                <w:rFonts w:ascii="Cochin" w:eastAsia="Trebuchet MS" w:hAnsi="Cochin" w:cs="Gill Sans"/>
                                <w:color w:val="404040" w:themeColor="text1" w:themeTint="BF"/>
                              </w:rPr>
                            </w:pPr>
                          </w:p>
                          <w:p w14:paraId="2C845E94" w14:textId="77777777" w:rsidR="008B3B7B" w:rsidRPr="00C36870" w:rsidRDefault="008B3B7B" w:rsidP="008B3B7B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ind w:left="417"/>
                              <w:rPr>
                                <w:rFonts w:ascii="Cochin" w:eastAsia="Trebuchet MS" w:hAnsi="Cochin" w:cs="Gill San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rFonts w:ascii="Cochin" w:hAnsi="Cochin" w:cs="Gill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6D2D261C" w14:textId="77777777" w:rsidR="008B3B7B" w:rsidRPr="00C36870" w:rsidRDefault="008B3B7B" w:rsidP="008B3B7B">
                            <w:pPr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781BF1E9" w14:textId="0A558FF2" w:rsidR="008B3B7B" w:rsidRPr="00C36870" w:rsidRDefault="008B3B7B" w:rsidP="008B3B7B">
                            <w:pPr>
                              <w:spacing w:after="80"/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 w:rsidR="00106F85">
                              <w:rPr>
                                <w:color w:val="404040" w:themeColor="text1" w:themeTint="BF"/>
                                <w:lang w:val="en-US"/>
                              </w:rPr>
                              <w:t>8</w:t>
                            </w: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-20</w:t>
                            </w:r>
                            <w:r w:rsidR="00106F85">
                              <w:rPr>
                                <w:color w:val="404040" w:themeColor="text1" w:themeTint="BF"/>
                                <w:lang w:val="en-US"/>
                              </w:rPr>
                              <w:t>19</w:t>
                            </w:r>
                          </w:p>
                          <w:p w14:paraId="631C6DA8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</w:p>
                          <w:p w14:paraId="54A7A32B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ipsum dolor sit </w:t>
                            </w:r>
                          </w:p>
                          <w:p w14:paraId="3E2B79FE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24F3E928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3C445BE1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050D434A" w14:textId="10183A57" w:rsidR="00C24257" w:rsidRDefault="00C24257" w:rsidP="00DA763E">
                            <w:pPr>
                              <w:pStyle w:val="Default"/>
                              <w:rPr>
                                <w:rFonts w:ascii="Cochin" w:hAnsi="Cochin" w:cs="Gill Sans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  <w:p w14:paraId="1337D452" w14:textId="77777777" w:rsidR="008B3B7B" w:rsidRPr="00C36870" w:rsidRDefault="008B3B7B" w:rsidP="008B3B7B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ind w:left="417"/>
                              <w:rPr>
                                <w:rFonts w:ascii="Cochin" w:eastAsia="Trebuchet MS" w:hAnsi="Cochin" w:cs="Gill San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rFonts w:ascii="Cochin" w:hAnsi="Cochin" w:cs="Gill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5FD8F6C6" w14:textId="77777777" w:rsidR="008B3B7B" w:rsidRPr="00C36870" w:rsidRDefault="008B3B7B" w:rsidP="008B3B7B">
                            <w:pPr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217FF17C" w14:textId="08D18BD4" w:rsidR="008B3B7B" w:rsidRPr="00C36870" w:rsidRDefault="008B3B7B" w:rsidP="008B3B7B">
                            <w:pPr>
                              <w:spacing w:after="80"/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 w:rsidR="00106F85">
                              <w:rPr>
                                <w:color w:val="404040" w:themeColor="text1" w:themeTint="BF"/>
                                <w:lang w:val="en-US"/>
                              </w:rPr>
                              <w:t>7</w:t>
                            </w: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-20</w:t>
                            </w:r>
                            <w:r w:rsidR="00106F85">
                              <w:rPr>
                                <w:color w:val="404040" w:themeColor="text1" w:themeTint="BF"/>
                                <w:lang w:val="en-US"/>
                              </w:rPr>
                              <w:t>18</w:t>
                            </w:r>
                          </w:p>
                          <w:p w14:paraId="445FD692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</w:p>
                          <w:p w14:paraId="2BB7858B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ipsum dolor sit </w:t>
                            </w:r>
                          </w:p>
                          <w:p w14:paraId="3A8AEB8E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7E7B7A0D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62065243" w14:textId="77777777" w:rsidR="008B3B7B" w:rsidRPr="008B3B7B" w:rsidRDefault="008B3B7B" w:rsidP="008B3B7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0C82DBD3" w14:textId="77777777" w:rsidR="008B3B7B" w:rsidRPr="00C36870" w:rsidRDefault="008B3B7B" w:rsidP="00DA763E">
                            <w:pPr>
                              <w:pStyle w:val="Default"/>
                              <w:rPr>
                                <w:rFonts w:ascii="Cochin" w:hAnsi="Cochin" w:cs="Gill Sans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2285" id="_x0000_s1031" type="#_x0000_t202" style="position:absolute;margin-left:143.35pt;margin-top:150.4pt;width:357.4pt;height:426.1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14EBD603" w14:textId="77777777" w:rsidR="006E0335" w:rsidRPr="00C36870" w:rsidRDefault="006E0335" w:rsidP="000E23E1">
                      <w:pPr>
                        <w:pStyle w:val="Body"/>
                        <w:spacing w:after="100"/>
                        <w:ind w:left="403"/>
                        <w:rPr>
                          <w:rFonts w:ascii="Cochin" w:hAnsi="Cochin"/>
                          <w:b/>
                          <w:bCs/>
                          <w:color w:val="404040" w:themeColor="text1" w:themeTint="BF"/>
                        </w:rPr>
                      </w:pPr>
                      <w:r w:rsidRPr="00C36870">
                        <w:rPr>
                          <w:rFonts w:ascii="Cochin" w:hAnsi="Cochin"/>
                          <w:b/>
                          <w:bCs/>
                          <w:color w:val="404040" w:themeColor="text1" w:themeTint="BF"/>
                        </w:rPr>
                        <w:t xml:space="preserve">PROFESSIONAL </w:t>
                      </w:r>
                      <w:r w:rsidRPr="00C36870">
                        <w:rPr>
                          <w:rStyle w:val="Heading2Char"/>
                          <w:color w:val="404040" w:themeColor="text1" w:themeTint="BF"/>
                        </w:rPr>
                        <w:t>EXPERIENCE</w:t>
                      </w:r>
                    </w:p>
                    <w:p w14:paraId="59EEEC4A" w14:textId="77777777" w:rsidR="00464A06" w:rsidRPr="00C36870" w:rsidRDefault="00464A06" w:rsidP="00B36096">
                      <w:pPr>
                        <w:pStyle w:val="Default"/>
                        <w:numPr>
                          <w:ilvl w:val="0"/>
                          <w:numId w:val="23"/>
                        </w:numPr>
                        <w:ind w:left="417"/>
                        <w:rPr>
                          <w:rFonts w:ascii="Cochin" w:eastAsia="Trebuchet MS" w:hAnsi="Cochin" w:cs="Gill Sans"/>
                          <w:b/>
                          <w:bCs/>
                          <w:color w:val="404040" w:themeColor="text1" w:themeTint="BF"/>
                        </w:rPr>
                      </w:pPr>
                      <w:r w:rsidRPr="00C36870">
                        <w:rPr>
                          <w:rFonts w:ascii="Cochin" w:hAnsi="Cochin" w:cs="Gill Sans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3DEBAE4C" w14:textId="77777777" w:rsidR="00464A06" w:rsidRPr="00C36870" w:rsidRDefault="00464A06" w:rsidP="008B3B7B">
                      <w:pPr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158A642A" w14:textId="4B148CC5" w:rsidR="00464A06" w:rsidRPr="00C36870" w:rsidRDefault="00464A06" w:rsidP="008B3B7B">
                      <w:pPr>
                        <w:spacing w:after="80"/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2019-2020</w:t>
                      </w:r>
                    </w:p>
                    <w:p w14:paraId="79316ED4" w14:textId="4C0514C1" w:rsidR="00464A06" w:rsidRPr="008B3B7B" w:rsidRDefault="00464A06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</w:p>
                    <w:p w14:paraId="570C6B8E" w14:textId="1A0AEF3F" w:rsidR="00464A06" w:rsidRPr="008B3B7B" w:rsidRDefault="00464A06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ipsum dolor sit </w:t>
                      </w:r>
                    </w:p>
                    <w:p w14:paraId="12871542" w14:textId="77777777" w:rsidR="00464A06" w:rsidRPr="008B3B7B" w:rsidRDefault="00464A06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149A1906" w14:textId="77777777" w:rsidR="008B3B7B" w:rsidRPr="008B3B7B" w:rsidRDefault="00464A06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63474351" w14:textId="76BEC3EF" w:rsidR="00464A06" w:rsidRPr="008B3B7B" w:rsidRDefault="00464A06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Ut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15770001" w14:textId="77777777" w:rsidR="006E0335" w:rsidRPr="00C36870" w:rsidRDefault="006E0335" w:rsidP="00767F0B">
                      <w:pPr>
                        <w:pStyle w:val="Default"/>
                        <w:ind w:left="351"/>
                        <w:rPr>
                          <w:rFonts w:ascii="Cochin" w:eastAsia="Trebuchet MS" w:hAnsi="Cochin" w:cs="Gill Sans"/>
                          <w:color w:val="404040" w:themeColor="text1" w:themeTint="BF"/>
                        </w:rPr>
                      </w:pPr>
                    </w:p>
                    <w:p w14:paraId="2C845E94" w14:textId="77777777" w:rsidR="008B3B7B" w:rsidRPr="00C36870" w:rsidRDefault="008B3B7B" w:rsidP="008B3B7B">
                      <w:pPr>
                        <w:pStyle w:val="Default"/>
                        <w:numPr>
                          <w:ilvl w:val="0"/>
                          <w:numId w:val="23"/>
                        </w:numPr>
                        <w:ind w:left="417"/>
                        <w:rPr>
                          <w:rFonts w:ascii="Cochin" w:eastAsia="Trebuchet MS" w:hAnsi="Cochin" w:cs="Gill Sans"/>
                          <w:b/>
                          <w:bCs/>
                          <w:color w:val="404040" w:themeColor="text1" w:themeTint="BF"/>
                        </w:rPr>
                      </w:pPr>
                      <w:r w:rsidRPr="00C36870">
                        <w:rPr>
                          <w:rFonts w:ascii="Cochin" w:hAnsi="Cochin" w:cs="Gill Sans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6D2D261C" w14:textId="77777777" w:rsidR="008B3B7B" w:rsidRPr="00C36870" w:rsidRDefault="008B3B7B" w:rsidP="008B3B7B">
                      <w:pPr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781BF1E9" w14:textId="0A558FF2" w:rsidR="008B3B7B" w:rsidRPr="00C36870" w:rsidRDefault="008B3B7B" w:rsidP="008B3B7B">
                      <w:pPr>
                        <w:spacing w:after="80"/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201</w:t>
                      </w:r>
                      <w:r w:rsidR="00106F85">
                        <w:rPr>
                          <w:color w:val="404040" w:themeColor="text1" w:themeTint="BF"/>
                          <w:lang w:val="en-US"/>
                        </w:rPr>
                        <w:t>8</w:t>
                      </w: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-20</w:t>
                      </w:r>
                      <w:r w:rsidR="00106F85">
                        <w:rPr>
                          <w:color w:val="404040" w:themeColor="text1" w:themeTint="BF"/>
                          <w:lang w:val="en-US"/>
                        </w:rPr>
                        <w:t>19</w:t>
                      </w:r>
                    </w:p>
                    <w:p w14:paraId="631C6DA8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</w:p>
                    <w:p w14:paraId="54A7A32B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ipsum dolor sit </w:t>
                      </w:r>
                    </w:p>
                    <w:p w14:paraId="3E2B79FE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24F3E928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3C445BE1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Ut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050D434A" w14:textId="10183A57" w:rsidR="00C24257" w:rsidRDefault="00C24257" w:rsidP="00DA763E">
                      <w:pPr>
                        <w:pStyle w:val="Default"/>
                        <w:rPr>
                          <w:rFonts w:ascii="Cochin" w:hAnsi="Cochin" w:cs="Gill Sans"/>
                          <w:color w:val="404040" w:themeColor="text1" w:themeTint="BF"/>
                          <w:lang w:val="en-US"/>
                        </w:rPr>
                      </w:pPr>
                    </w:p>
                    <w:p w14:paraId="1337D452" w14:textId="77777777" w:rsidR="008B3B7B" w:rsidRPr="00C36870" w:rsidRDefault="008B3B7B" w:rsidP="008B3B7B">
                      <w:pPr>
                        <w:pStyle w:val="Default"/>
                        <w:numPr>
                          <w:ilvl w:val="0"/>
                          <w:numId w:val="23"/>
                        </w:numPr>
                        <w:ind w:left="417"/>
                        <w:rPr>
                          <w:rFonts w:ascii="Cochin" w:eastAsia="Trebuchet MS" w:hAnsi="Cochin" w:cs="Gill Sans"/>
                          <w:b/>
                          <w:bCs/>
                          <w:color w:val="404040" w:themeColor="text1" w:themeTint="BF"/>
                        </w:rPr>
                      </w:pPr>
                      <w:r w:rsidRPr="00C36870">
                        <w:rPr>
                          <w:rFonts w:ascii="Cochin" w:hAnsi="Cochin" w:cs="Gill Sans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5FD8F6C6" w14:textId="77777777" w:rsidR="008B3B7B" w:rsidRPr="00C36870" w:rsidRDefault="008B3B7B" w:rsidP="008B3B7B">
                      <w:pPr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217FF17C" w14:textId="08D18BD4" w:rsidR="008B3B7B" w:rsidRPr="00C36870" w:rsidRDefault="008B3B7B" w:rsidP="008B3B7B">
                      <w:pPr>
                        <w:spacing w:after="80"/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201</w:t>
                      </w:r>
                      <w:r w:rsidR="00106F85">
                        <w:rPr>
                          <w:color w:val="404040" w:themeColor="text1" w:themeTint="BF"/>
                          <w:lang w:val="en-US"/>
                        </w:rPr>
                        <w:t>7</w:t>
                      </w: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-20</w:t>
                      </w:r>
                      <w:r w:rsidR="00106F85">
                        <w:rPr>
                          <w:color w:val="404040" w:themeColor="text1" w:themeTint="BF"/>
                          <w:lang w:val="en-US"/>
                        </w:rPr>
                        <w:t>18</w:t>
                      </w:r>
                    </w:p>
                    <w:p w14:paraId="445FD692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</w:p>
                    <w:p w14:paraId="2BB7858B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ipsum dolor sit </w:t>
                      </w:r>
                    </w:p>
                    <w:p w14:paraId="3A8AEB8E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7E7B7A0D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62065243" w14:textId="77777777" w:rsidR="008B3B7B" w:rsidRPr="008B3B7B" w:rsidRDefault="008B3B7B" w:rsidP="008B3B7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Ut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0C82DBD3" w14:textId="77777777" w:rsidR="008B3B7B" w:rsidRPr="00C36870" w:rsidRDefault="008B3B7B" w:rsidP="00DA763E">
                      <w:pPr>
                        <w:pStyle w:val="Default"/>
                        <w:rPr>
                          <w:rFonts w:ascii="Cochin" w:hAnsi="Cochin" w:cs="Gill Sans"/>
                          <w:color w:val="404040" w:themeColor="text1" w:themeTint="BF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7297">
        <w:rPr>
          <w:color w:val="404040" w:themeColor="text1" w:themeTint="BF"/>
        </w:rPr>
        <w:br w:type="page"/>
      </w:r>
    </w:p>
    <w:p w14:paraId="53C9C782" w14:textId="77777777" w:rsidR="00F74424" w:rsidRDefault="00F74424" w:rsidP="00F74424">
      <w:pPr>
        <w:pStyle w:val="Default"/>
        <w:spacing w:line="300" w:lineRule="atLea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735E34F" wp14:editId="095E1C74">
                <wp:simplePos x="0" y="0"/>
                <wp:positionH relativeFrom="margin">
                  <wp:posOffset>-185420</wp:posOffset>
                </wp:positionH>
                <wp:positionV relativeFrom="paragraph">
                  <wp:posOffset>359410</wp:posOffset>
                </wp:positionV>
                <wp:extent cx="6475730" cy="1273810"/>
                <wp:effectExtent l="0" t="0" r="13970" b="8890"/>
                <wp:wrapTight wrapText="bothSides">
                  <wp:wrapPolygon edited="0">
                    <wp:start x="0" y="0"/>
                    <wp:lineTo x="0" y="21535"/>
                    <wp:lineTo x="21604" y="21535"/>
                    <wp:lineTo x="21604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1273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440C5" id="Rectangle 8" o:spid="_x0000_s1026" style="position:absolute;margin-left:-14.6pt;margin-top:28.3pt;width:509.9pt;height:100.3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" fillcolor="white [3212]" strokecolor="black [3213]" strokeweight=".5pt">
                <v:stroke miterlimit="4"/>
                <v:textbox inset="8pt,8pt,8pt,8pt"/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6304" behindDoc="0" locked="0" layoutInCell="1" allowOverlap="1" wp14:anchorId="7A763DF1" wp14:editId="25334269">
                <wp:simplePos x="0" y="0"/>
                <wp:positionH relativeFrom="margin">
                  <wp:posOffset>50165</wp:posOffset>
                </wp:positionH>
                <wp:positionV relativeFrom="page">
                  <wp:posOffset>810131</wp:posOffset>
                </wp:positionV>
                <wp:extent cx="6019800" cy="760730"/>
                <wp:effectExtent l="0" t="0" r="0" b="0"/>
                <wp:wrapNone/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7607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57AFFB" w14:textId="77777777" w:rsidR="00F74424" w:rsidRPr="00231CC7" w:rsidRDefault="00F74424" w:rsidP="00F74424">
                            <w:pPr>
                              <w:pStyle w:val="Body"/>
                              <w:spacing w:after="120" w:line="192" w:lineRule="auto"/>
                              <w:jc w:val="center"/>
                              <w:rPr>
                                <w:rFonts w:ascii="Cochin" w:hAnsi="Cochin" w:cs="Gill Sans"/>
                                <w:color w:val="404040" w:themeColor="text1" w:themeTint="BF"/>
                                <w:spacing w:val="102"/>
                                <w:sz w:val="48"/>
                                <w:szCs w:val="48"/>
                              </w:rPr>
                            </w:pPr>
                            <w:r w:rsidRPr="00231CC7">
                              <w:rPr>
                                <w:rFonts w:ascii="Cochin" w:hAnsi="Cochin" w:cs="Gill Sans"/>
                                <w:color w:val="404040" w:themeColor="text1" w:themeTint="BF"/>
                                <w:spacing w:val="102"/>
                                <w:sz w:val="48"/>
                                <w:szCs w:val="48"/>
                              </w:rPr>
                              <w:t>FIRST NAME</w:t>
                            </w:r>
                          </w:p>
                          <w:p w14:paraId="44071E67" w14:textId="77777777" w:rsidR="00F74424" w:rsidRPr="00231CC7" w:rsidRDefault="00F74424" w:rsidP="00F74424">
                            <w:pPr>
                              <w:pStyle w:val="Body"/>
                              <w:spacing w:after="120" w:line="192" w:lineRule="auto"/>
                              <w:jc w:val="center"/>
                              <w:rPr>
                                <w:rFonts w:ascii="Cochin" w:hAnsi="Cochin" w:cs="Gill Sans"/>
                                <w:color w:val="404040" w:themeColor="text1" w:themeTint="BF"/>
                                <w:spacing w:val="102"/>
                                <w:sz w:val="48"/>
                                <w:szCs w:val="48"/>
                              </w:rPr>
                            </w:pPr>
                            <w:r w:rsidRPr="00231CC7">
                              <w:rPr>
                                <w:rFonts w:ascii="Cochin" w:hAnsi="Cochin" w:cs="Gill Sans"/>
                                <w:color w:val="404040" w:themeColor="text1" w:themeTint="BF"/>
                                <w:spacing w:val="102"/>
                                <w:sz w:val="48"/>
                                <w:szCs w:val="48"/>
                              </w:rPr>
                              <w:t>SECOND NAME</w:t>
                            </w:r>
                          </w:p>
                          <w:p w14:paraId="602636AC" w14:textId="77777777" w:rsidR="00F74424" w:rsidRDefault="00F74424" w:rsidP="00F74424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3DF1" id="_x0000_s1032" type="#_x0000_t202" style="position:absolute;margin-left:3.95pt;margin-top:63.8pt;width:474pt;height:59.9pt;z-index:2517463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" filled="f" stroked="f" strokeweight="1pt">
                <v:stroke miterlimit="4"/>
                <v:textbox inset="4pt,4pt,4pt,4pt">
                  <w:txbxContent>
                    <w:p w14:paraId="4957AFFB" w14:textId="77777777" w:rsidR="00F74424" w:rsidRPr="00231CC7" w:rsidRDefault="00F74424" w:rsidP="00F74424">
                      <w:pPr>
                        <w:pStyle w:val="Body"/>
                        <w:spacing w:after="120" w:line="192" w:lineRule="auto"/>
                        <w:jc w:val="center"/>
                        <w:rPr>
                          <w:rFonts w:ascii="Cochin" w:hAnsi="Cochin" w:cs="Gill Sans"/>
                          <w:color w:val="404040" w:themeColor="text1" w:themeTint="BF"/>
                          <w:spacing w:val="102"/>
                          <w:sz w:val="48"/>
                          <w:szCs w:val="48"/>
                        </w:rPr>
                      </w:pPr>
                      <w:r w:rsidRPr="00231CC7">
                        <w:rPr>
                          <w:rFonts w:ascii="Cochin" w:hAnsi="Cochin" w:cs="Gill Sans"/>
                          <w:color w:val="404040" w:themeColor="text1" w:themeTint="BF"/>
                          <w:spacing w:val="102"/>
                          <w:sz w:val="48"/>
                          <w:szCs w:val="48"/>
                        </w:rPr>
                        <w:t>FIRST NAME</w:t>
                      </w:r>
                    </w:p>
                    <w:p w14:paraId="44071E67" w14:textId="77777777" w:rsidR="00F74424" w:rsidRPr="00231CC7" w:rsidRDefault="00F74424" w:rsidP="00F74424">
                      <w:pPr>
                        <w:pStyle w:val="Body"/>
                        <w:spacing w:after="120" w:line="192" w:lineRule="auto"/>
                        <w:jc w:val="center"/>
                        <w:rPr>
                          <w:rFonts w:ascii="Cochin" w:hAnsi="Cochin" w:cs="Gill Sans"/>
                          <w:color w:val="404040" w:themeColor="text1" w:themeTint="BF"/>
                          <w:spacing w:val="102"/>
                          <w:sz w:val="48"/>
                          <w:szCs w:val="48"/>
                        </w:rPr>
                      </w:pPr>
                      <w:r w:rsidRPr="00231CC7">
                        <w:rPr>
                          <w:rFonts w:ascii="Cochin" w:hAnsi="Cochin" w:cs="Gill Sans"/>
                          <w:color w:val="404040" w:themeColor="text1" w:themeTint="BF"/>
                          <w:spacing w:val="102"/>
                          <w:sz w:val="48"/>
                          <w:szCs w:val="48"/>
                        </w:rPr>
                        <w:t>SECOND NAME</w:t>
                      </w:r>
                    </w:p>
                    <w:p w14:paraId="602636AC" w14:textId="77777777" w:rsidR="00F74424" w:rsidRDefault="00F74424" w:rsidP="00F74424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43232" behindDoc="1" locked="0" layoutInCell="1" allowOverlap="1" wp14:anchorId="3A87735D" wp14:editId="7961799E">
                <wp:simplePos x="0" y="0"/>
                <wp:positionH relativeFrom="margin">
                  <wp:posOffset>-720090</wp:posOffset>
                </wp:positionH>
                <wp:positionV relativeFrom="page">
                  <wp:posOffset>0</wp:posOffset>
                </wp:positionV>
                <wp:extent cx="2680335" cy="10692130"/>
                <wp:effectExtent l="0" t="0" r="0" b="1270"/>
                <wp:wrapTight wrapText="bothSides">
                  <wp:wrapPolygon edited="0">
                    <wp:start x="0" y="0"/>
                    <wp:lineTo x="0" y="21577"/>
                    <wp:lineTo x="21493" y="21577"/>
                    <wp:lineTo x="21493" y="0"/>
                    <wp:lineTo x="0" y="0"/>
                  </wp:wrapPolygon>
                </wp:wrapTight>
                <wp:docPr id="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335" cy="10692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22964" id="officeArt object" o:spid="_x0000_s1026" style="position:absolute;margin-left:-56.7pt;margin-top:0;width:211.05pt;height:841.9pt;z-index:-2515732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" fillcolor="#f2f2f2 [3052]" stroked="f" strokeweight="1pt">
                <v:stroke miterlimit="4"/>
                <w10:wrap type="tight" anchorx="margin" anchory="page"/>
              </v:rect>
            </w:pict>
          </mc:Fallback>
        </mc:AlternateContent>
      </w:r>
    </w:p>
    <w:p w14:paraId="7EF79D5D" w14:textId="2D74DABA" w:rsidR="00F74424" w:rsidRDefault="00F74424" w:rsidP="00F74424">
      <w:pPr>
        <w:rPr>
          <w:color w:val="404040" w:themeColor="text1" w:themeTint="BF"/>
        </w:rPr>
      </w:pPr>
    </w:p>
    <w:p w14:paraId="07801BD6" w14:textId="201B3A46" w:rsidR="00CA5D67" w:rsidRPr="00DD16A1" w:rsidRDefault="00F0352B" w:rsidP="00F74424">
      <w:pPr>
        <w:rPr>
          <w:color w:val="404040" w:themeColor="text1" w:themeTint="BF"/>
        </w:rPr>
      </w:pPr>
      <w:r>
        <w:rPr>
          <w:noProof/>
          <w:color w:val="404040" w:themeColor="text1" w:themeTint="BF"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49376" behindDoc="0" locked="0" layoutInCell="1" allowOverlap="1" wp14:anchorId="131C727C" wp14:editId="4F9749A6">
                <wp:simplePos x="0" y="0"/>
                <wp:positionH relativeFrom="margin">
                  <wp:posOffset>1816100</wp:posOffset>
                </wp:positionH>
                <wp:positionV relativeFrom="line">
                  <wp:posOffset>5273675</wp:posOffset>
                </wp:positionV>
                <wp:extent cx="4536078" cy="1201420"/>
                <wp:effectExtent l="0" t="0" r="0" b="0"/>
                <wp:wrapNone/>
                <wp:docPr id="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078" cy="1201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F5990C" w14:textId="77777777" w:rsidR="00106F85" w:rsidRPr="00630F3B" w:rsidRDefault="00106F85" w:rsidP="0089060E">
                            <w:pPr>
                              <w:pStyle w:val="Heading2"/>
                              <w:ind w:left="403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ACHIEVEMENTS</w:t>
                            </w:r>
                          </w:p>
                          <w:p w14:paraId="1F956C44" w14:textId="77777777" w:rsidR="0089060E" w:rsidRPr="008B3B7B" w:rsidRDefault="0089060E" w:rsidP="008906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</w:p>
                          <w:p w14:paraId="42674113" w14:textId="77777777" w:rsidR="0089060E" w:rsidRPr="008B3B7B" w:rsidRDefault="0089060E" w:rsidP="008906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ipsum dolor sit </w:t>
                            </w:r>
                          </w:p>
                          <w:p w14:paraId="0E383D9D" w14:textId="77777777" w:rsidR="0089060E" w:rsidRPr="008B3B7B" w:rsidRDefault="0089060E" w:rsidP="008906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1EA05CFF" w14:textId="77777777" w:rsidR="0089060E" w:rsidRPr="008B3B7B" w:rsidRDefault="0089060E" w:rsidP="008906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091C5584" w14:textId="77777777" w:rsidR="0089060E" w:rsidRPr="008B3B7B" w:rsidRDefault="0089060E" w:rsidP="008906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4B5C9686" w14:textId="77777777" w:rsidR="00106F85" w:rsidRPr="00630F3B" w:rsidRDefault="00106F85" w:rsidP="00106F85">
                            <w:pPr>
                              <w:pStyle w:val="Default"/>
                              <w:rPr>
                                <w:rFonts w:ascii="Avenir Book" w:hAnsi="Avenir Book" w:cs="Gill Sans"/>
                                <w:lang w:val="en-US"/>
                              </w:rPr>
                            </w:pPr>
                          </w:p>
                          <w:p w14:paraId="607451A4" w14:textId="24838E44" w:rsidR="00F74424" w:rsidRPr="00C36870" w:rsidRDefault="00F74424" w:rsidP="00F74424">
                            <w:pPr>
                              <w:pStyle w:val="Default"/>
                              <w:spacing w:line="288" w:lineRule="auto"/>
                              <w:rPr>
                                <w:rFonts w:ascii="Cochin" w:hAnsi="Cochin" w:cs="Gill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727C" id="_x0000_s1033" type="#_x0000_t202" style="position:absolute;margin-left:143pt;margin-top:415.25pt;width:357.15pt;height:94.6pt;z-index:2517493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65F5990C" w14:textId="77777777" w:rsidR="00106F85" w:rsidRPr="00630F3B" w:rsidRDefault="00106F85" w:rsidP="0089060E">
                      <w:pPr>
                        <w:pStyle w:val="Heading2"/>
                        <w:ind w:left="403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ACHIEVEMENTS</w:t>
                      </w:r>
                    </w:p>
                    <w:p w14:paraId="1F956C44" w14:textId="77777777" w:rsidR="0089060E" w:rsidRPr="008B3B7B" w:rsidRDefault="0089060E" w:rsidP="008906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</w:p>
                    <w:p w14:paraId="42674113" w14:textId="77777777" w:rsidR="0089060E" w:rsidRPr="008B3B7B" w:rsidRDefault="0089060E" w:rsidP="008906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ipsum dolor sit </w:t>
                      </w:r>
                    </w:p>
                    <w:p w14:paraId="0E383D9D" w14:textId="77777777" w:rsidR="0089060E" w:rsidRPr="008B3B7B" w:rsidRDefault="0089060E" w:rsidP="008906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1EA05CFF" w14:textId="77777777" w:rsidR="0089060E" w:rsidRPr="008B3B7B" w:rsidRDefault="0089060E" w:rsidP="008906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091C5584" w14:textId="77777777" w:rsidR="0089060E" w:rsidRPr="008B3B7B" w:rsidRDefault="0089060E" w:rsidP="008906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Ut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4B5C9686" w14:textId="77777777" w:rsidR="00106F85" w:rsidRPr="00630F3B" w:rsidRDefault="00106F85" w:rsidP="00106F85">
                      <w:pPr>
                        <w:pStyle w:val="Default"/>
                        <w:rPr>
                          <w:rFonts w:ascii="Avenir Book" w:hAnsi="Avenir Book" w:cs="Gill Sans"/>
                          <w:lang w:val="en-US"/>
                        </w:rPr>
                      </w:pPr>
                    </w:p>
                    <w:p w14:paraId="607451A4" w14:textId="24838E44" w:rsidR="00F74424" w:rsidRPr="00C36870" w:rsidRDefault="00F74424" w:rsidP="00F74424">
                      <w:pPr>
                        <w:pStyle w:val="Default"/>
                        <w:spacing w:line="288" w:lineRule="auto"/>
                        <w:rPr>
                          <w:rFonts w:ascii="Cochin" w:hAnsi="Cochin" w:cs="Gill Sans"/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  <w:color w:val="404040" w:themeColor="text1" w:themeTint="BF"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47328" behindDoc="0" locked="0" layoutInCell="1" allowOverlap="1" wp14:anchorId="0A2A7375" wp14:editId="7B60139B">
                <wp:simplePos x="0" y="0"/>
                <wp:positionH relativeFrom="margin">
                  <wp:posOffset>2148840</wp:posOffset>
                </wp:positionH>
                <wp:positionV relativeFrom="line">
                  <wp:posOffset>5005070</wp:posOffset>
                </wp:positionV>
                <wp:extent cx="4198620" cy="0"/>
                <wp:effectExtent l="0" t="0" r="17780" b="12700"/>
                <wp:wrapTopAndBottom distT="152400" distB="152400"/>
                <wp:docPr id="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862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152EBE" id="officeArt object" o:spid="_x0000_s1026" style="position:absolute;flip:x y;z-index:25174732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169.2pt,394.1pt" to="499.8pt,39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106F85">
        <w:rPr>
          <w:noProof/>
          <w:color w:val="404040" w:themeColor="text1" w:themeTint="BF"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50400" behindDoc="0" locked="0" layoutInCell="1" allowOverlap="1" wp14:anchorId="2C009595" wp14:editId="0D01AA05">
                <wp:simplePos x="0" y="0"/>
                <wp:positionH relativeFrom="margin">
                  <wp:posOffset>1824327</wp:posOffset>
                </wp:positionH>
                <wp:positionV relativeFrom="line">
                  <wp:posOffset>241299</wp:posOffset>
                </wp:positionV>
                <wp:extent cx="4538980" cy="4830417"/>
                <wp:effectExtent l="0" t="0" r="0" b="0"/>
                <wp:wrapNone/>
                <wp:docPr id="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8304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5F3DDE" w14:textId="6069197D" w:rsidR="00106F85" w:rsidRPr="00C36870" w:rsidRDefault="00106F85" w:rsidP="00106F85">
                            <w:pPr>
                              <w:pStyle w:val="Body"/>
                              <w:spacing w:after="100"/>
                              <w:ind w:left="403"/>
                              <w:rPr>
                                <w:rFonts w:ascii="Cochin" w:hAnsi="Cochin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rFonts w:ascii="Cochin" w:hAnsi="Cochin"/>
                                <w:b/>
                                <w:bCs/>
                                <w:color w:val="404040" w:themeColor="text1" w:themeTint="BF"/>
                              </w:rPr>
                              <w:t xml:space="preserve">PROFESSIONAL </w:t>
                            </w:r>
                            <w:r w:rsidRPr="00C36870">
                              <w:rPr>
                                <w:rStyle w:val="Heading2Char"/>
                                <w:color w:val="404040" w:themeColor="text1" w:themeTint="BF"/>
                              </w:rPr>
                              <w:t>EXPERIENCE</w:t>
                            </w:r>
                            <w:r>
                              <w:rPr>
                                <w:rStyle w:val="Heading2Char"/>
                                <w:color w:val="404040" w:themeColor="text1" w:themeTint="BF"/>
                              </w:rPr>
                              <w:t xml:space="preserve"> continued</w:t>
                            </w:r>
                          </w:p>
                          <w:p w14:paraId="27D55E1E" w14:textId="77777777" w:rsidR="00106F85" w:rsidRPr="00C36870" w:rsidRDefault="00106F85" w:rsidP="00106F85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ind w:left="417"/>
                              <w:rPr>
                                <w:rFonts w:ascii="Cochin" w:eastAsia="Trebuchet MS" w:hAnsi="Cochin" w:cs="Gill San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rFonts w:ascii="Cochin" w:hAnsi="Cochin" w:cs="Gill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3F88711A" w14:textId="77777777" w:rsidR="00106F85" w:rsidRPr="00C36870" w:rsidRDefault="00106F85" w:rsidP="00106F85">
                            <w:pPr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7067C1DE" w14:textId="0E6C87D1" w:rsidR="00106F85" w:rsidRPr="00C36870" w:rsidRDefault="00106F85" w:rsidP="00106F85">
                            <w:pPr>
                              <w:spacing w:after="80"/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6</w:t>
                            </w: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-20</w:t>
                            </w: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17</w:t>
                            </w:r>
                          </w:p>
                          <w:p w14:paraId="5785502B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</w:p>
                          <w:p w14:paraId="30615877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ipsum dolor sit </w:t>
                            </w:r>
                          </w:p>
                          <w:p w14:paraId="218B94B7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02D4EEE6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3DDDACCB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7C3ACD46" w14:textId="77777777" w:rsidR="00106F85" w:rsidRPr="00C36870" w:rsidRDefault="00106F85" w:rsidP="00106F85">
                            <w:pPr>
                              <w:pStyle w:val="Default"/>
                              <w:ind w:left="351"/>
                              <w:rPr>
                                <w:rFonts w:ascii="Cochin" w:eastAsia="Trebuchet MS" w:hAnsi="Cochin" w:cs="Gill Sans"/>
                                <w:color w:val="404040" w:themeColor="text1" w:themeTint="BF"/>
                              </w:rPr>
                            </w:pPr>
                          </w:p>
                          <w:p w14:paraId="76E1EBFD" w14:textId="77777777" w:rsidR="00106F85" w:rsidRPr="00C36870" w:rsidRDefault="00106F85" w:rsidP="00106F85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ind w:left="417"/>
                              <w:rPr>
                                <w:rFonts w:ascii="Cochin" w:eastAsia="Trebuchet MS" w:hAnsi="Cochin" w:cs="Gill San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rFonts w:ascii="Cochin" w:hAnsi="Cochin" w:cs="Gill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542748F6" w14:textId="77777777" w:rsidR="00106F85" w:rsidRPr="00C36870" w:rsidRDefault="00106F85" w:rsidP="00106F85">
                            <w:pPr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0226EF8B" w14:textId="077843CA" w:rsidR="00106F85" w:rsidRPr="00C36870" w:rsidRDefault="00106F85" w:rsidP="00106F85">
                            <w:pPr>
                              <w:spacing w:after="80"/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5</w:t>
                            </w: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-20</w:t>
                            </w: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16</w:t>
                            </w:r>
                          </w:p>
                          <w:p w14:paraId="2AC069BC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</w:p>
                          <w:p w14:paraId="32A51AA8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ipsum dolor sit </w:t>
                            </w:r>
                          </w:p>
                          <w:p w14:paraId="02FC62D8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2768BAB5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77CF7B1C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6DB2CB58" w14:textId="77777777" w:rsidR="00106F85" w:rsidRDefault="00106F85" w:rsidP="00106F85">
                            <w:pPr>
                              <w:pStyle w:val="Default"/>
                              <w:rPr>
                                <w:rFonts w:ascii="Cochin" w:hAnsi="Cochin" w:cs="Gill Sans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  <w:p w14:paraId="7F2FD7A4" w14:textId="77777777" w:rsidR="00106F85" w:rsidRPr="00C36870" w:rsidRDefault="00106F85" w:rsidP="00106F85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ind w:left="417"/>
                              <w:rPr>
                                <w:rFonts w:ascii="Cochin" w:eastAsia="Trebuchet MS" w:hAnsi="Cochin" w:cs="Gill San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rFonts w:ascii="Cochin" w:hAnsi="Cochin" w:cs="Gill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6970A556" w14:textId="77777777" w:rsidR="00106F85" w:rsidRPr="00C36870" w:rsidRDefault="00106F85" w:rsidP="00106F85">
                            <w:pPr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2183D0B3" w14:textId="355E9DFA" w:rsidR="00106F85" w:rsidRPr="00C36870" w:rsidRDefault="00106F85" w:rsidP="00106F85">
                            <w:pPr>
                              <w:spacing w:after="80"/>
                              <w:ind w:left="397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4</w:t>
                            </w:r>
                            <w:r w:rsidRPr="00C36870">
                              <w:rPr>
                                <w:color w:val="404040" w:themeColor="text1" w:themeTint="BF"/>
                                <w:lang w:val="en-US"/>
                              </w:rPr>
                              <w:t>-20</w:t>
                            </w: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15</w:t>
                            </w:r>
                          </w:p>
                          <w:p w14:paraId="58EA318D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</w:p>
                          <w:p w14:paraId="2B7BD5DA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ipsum dolor sit </w:t>
                            </w:r>
                          </w:p>
                          <w:p w14:paraId="48C7C7B0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33448D52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67EE4938" w14:textId="77777777" w:rsidR="00106F85" w:rsidRPr="008B3B7B" w:rsidRDefault="00106F85" w:rsidP="00106F8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B3B7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3B7BDFA8" w14:textId="77777777" w:rsidR="00106F85" w:rsidRPr="00C36870" w:rsidRDefault="00106F85" w:rsidP="00106F85">
                            <w:pPr>
                              <w:pStyle w:val="Default"/>
                              <w:rPr>
                                <w:rFonts w:ascii="Cochin" w:hAnsi="Cochin" w:cs="Gill Sans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  <w:p w14:paraId="22E9B59C" w14:textId="77777777" w:rsidR="00F74424" w:rsidRPr="00C36870" w:rsidRDefault="00F74424" w:rsidP="00F74424">
                            <w:pPr>
                              <w:pStyle w:val="Default"/>
                              <w:rPr>
                                <w:rFonts w:ascii="Cochin" w:hAnsi="Cochin" w:cs="Gill Sans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9595" id="_x0000_s1034" type="#_x0000_t202" style="position:absolute;margin-left:143.65pt;margin-top:19pt;width:357.4pt;height:380.35pt;z-index:25175040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" filled="f" stroked="f" strokeweight="1pt">
                <v:stroke miterlimit="4"/>
                <v:textbox inset="4pt,4pt,4pt,4pt">
                  <w:txbxContent>
                    <w:p w14:paraId="735F3DDE" w14:textId="6069197D" w:rsidR="00106F85" w:rsidRPr="00C36870" w:rsidRDefault="00106F85" w:rsidP="00106F85">
                      <w:pPr>
                        <w:pStyle w:val="Body"/>
                        <w:spacing w:after="100"/>
                        <w:ind w:left="403"/>
                        <w:rPr>
                          <w:rFonts w:ascii="Cochin" w:hAnsi="Cochin"/>
                          <w:b/>
                          <w:bCs/>
                          <w:color w:val="404040" w:themeColor="text1" w:themeTint="BF"/>
                        </w:rPr>
                      </w:pPr>
                      <w:r w:rsidRPr="00C36870">
                        <w:rPr>
                          <w:rFonts w:ascii="Cochin" w:hAnsi="Cochin"/>
                          <w:b/>
                          <w:bCs/>
                          <w:color w:val="404040" w:themeColor="text1" w:themeTint="BF"/>
                        </w:rPr>
                        <w:t xml:space="preserve">PROFESSIONAL </w:t>
                      </w:r>
                      <w:r w:rsidRPr="00C36870">
                        <w:rPr>
                          <w:rStyle w:val="Heading2Char"/>
                          <w:color w:val="404040" w:themeColor="text1" w:themeTint="BF"/>
                        </w:rPr>
                        <w:t>EXPERIENCE</w:t>
                      </w:r>
                      <w:r>
                        <w:rPr>
                          <w:rStyle w:val="Heading2Char"/>
                          <w:color w:val="404040" w:themeColor="text1" w:themeTint="BF"/>
                        </w:rPr>
                        <w:t xml:space="preserve"> continued</w:t>
                      </w:r>
                    </w:p>
                    <w:p w14:paraId="27D55E1E" w14:textId="77777777" w:rsidR="00106F85" w:rsidRPr="00C36870" w:rsidRDefault="00106F85" w:rsidP="00106F85">
                      <w:pPr>
                        <w:pStyle w:val="Default"/>
                        <w:numPr>
                          <w:ilvl w:val="0"/>
                          <w:numId w:val="23"/>
                        </w:numPr>
                        <w:ind w:left="417"/>
                        <w:rPr>
                          <w:rFonts w:ascii="Cochin" w:eastAsia="Trebuchet MS" w:hAnsi="Cochin" w:cs="Gill Sans"/>
                          <w:b/>
                          <w:bCs/>
                          <w:color w:val="404040" w:themeColor="text1" w:themeTint="BF"/>
                        </w:rPr>
                      </w:pPr>
                      <w:r w:rsidRPr="00C36870">
                        <w:rPr>
                          <w:rFonts w:ascii="Cochin" w:hAnsi="Cochin" w:cs="Gill Sans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3F88711A" w14:textId="77777777" w:rsidR="00106F85" w:rsidRPr="00C36870" w:rsidRDefault="00106F85" w:rsidP="00106F85">
                      <w:pPr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7067C1DE" w14:textId="0E6C87D1" w:rsidR="00106F85" w:rsidRPr="00C36870" w:rsidRDefault="00106F85" w:rsidP="00106F85">
                      <w:pPr>
                        <w:spacing w:after="80"/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201</w:t>
                      </w:r>
                      <w:r>
                        <w:rPr>
                          <w:color w:val="404040" w:themeColor="text1" w:themeTint="BF"/>
                          <w:lang w:val="en-US"/>
                        </w:rPr>
                        <w:t>6</w:t>
                      </w: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-20</w:t>
                      </w:r>
                      <w:r>
                        <w:rPr>
                          <w:color w:val="404040" w:themeColor="text1" w:themeTint="BF"/>
                          <w:lang w:val="en-US"/>
                        </w:rPr>
                        <w:t>17</w:t>
                      </w:r>
                    </w:p>
                    <w:p w14:paraId="5785502B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</w:p>
                    <w:p w14:paraId="30615877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ipsum dolor sit </w:t>
                      </w:r>
                    </w:p>
                    <w:p w14:paraId="218B94B7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02D4EEE6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3DDDACCB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Ut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7C3ACD46" w14:textId="77777777" w:rsidR="00106F85" w:rsidRPr="00C36870" w:rsidRDefault="00106F85" w:rsidP="00106F85">
                      <w:pPr>
                        <w:pStyle w:val="Default"/>
                        <w:ind w:left="351"/>
                        <w:rPr>
                          <w:rFonts w:ascii="Cochin" w:eastAsia="Trebuchet MS" w:hAnsi="Cochin" w:cs="Gill Sans"/>
                          <w:color w:val="404040" w:themeColor="text1" w:themeTint="BF"/>
                        </w:rPr>
                      </w:pPr>
                    </w:p>
                    <w:p w14:paraId="76E1EBFD" w14:textId="77777777" w:rsidR="00106F85" w:rsidRPr="00C36870" w:rsidRDefault="00106F85" w:rsidP="00106F85">
                      <w:pPr>
                        <w:pStyle w:val="Default"/>
                        <w:numPr>
                          <w:ilvl w:val="0"/>
                          <w:numId w:val="23"/>
                        </w:numPr>
                        <w:ind w:left="417"/>
                        <w:rPr>
                          <w:rFonts w:ascii="Cochin" w:eastAsia="Trebuchet MS" w:hAnsi="Cochin" w:cs="Gill Sans"/>
                          <w:b/>
                          <w:bCs/>
                          <w:color w:val="404040" w:themeColor="text1" w:themeTint="BF"/>
                        </w:rPr>
                      </w:pPr>
                      <w:r w:rsidRPr="00C36870">
                        <w:rPr>
                          <w:rFonts w:ascii="Cochin" w:hAnsi="Cochin" w:cs="Gill Sans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542748F6" w14:textId="77777777" w:rsidR="00106F85" w:rsidRPr="00C36870" w:rsidRDefault="00106F85" w:rsidP="00106F85">
                      <w:pPr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0226EF8B" w14:textId="077843CA" w:rsidR="00106F85" w:rsidRPr="00C36870" w:rsidRDefault="00106F85" w:rsidP="00106F85">
                      <w:pPr>
                        <w:spacing w:after="80"/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201</w:t>
                      </w:r>
                      <w:r>
                        <w:rPr>
                          <w:color w:val="404040" w:themeColor="text1" w:themeTint="BF"/>
                          <w:lang w:val="en-US"/>
                        </w:rPr>
                        <w:t>5</w:t>
                      </w: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-20</w:t>
                      </w:r>
                      <w:r>
                        <w:rPr>
                          <w:color w:val="404040" w:themeColor="text1" w:themeTint="BF"/>
                          <w:lang w:val="en-US"/>
                        </w:rPr>
                        <w:t>16</w:t>
                      </w:r>
                    </w:p>
                    <w:p w14:paraId="2AC069BC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</w:p>
                    <w:p w14:paraId="32A51AA8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ipsum dolor sit </w:t>
                      </w:r>
                    </w:p>
                    <w:p w14:paraId="02FC62D8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2768BAB5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77CF7B1C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Ut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6DB2CB58" w14:textId="77777777" w:rsidR="00106F85" w:rsidRDefault="00106F85" w:rsidP="00106F85">
                      <w:pPr>
                        <w:pStyle w:val="Default"/>
                        <w:rPr>
                          <w:rFonts w:ascii="Cochin" w:hAnsi="Cochin" w:cs="Gill Sans"/>
                          <w:color w:val="404040" w:themeColor="text1" w:themeTint="BF"/>
                          <w:lang w:val="en-US"/>
                        </w:rPr>
                      </w:pPr>
                    </w:p>
                    <w:p w14:paraId="7F2FD7A4" w14:textId="77777777" w:rsidR="00106F85" w:rsidRPr="00C36870" w:rsidRDefault="00106F85" w:rsidP="00106F85">
                      <w:pPr>
                        <w:pStyle w:val="Default"/>
                        <w:numPr>
                          <w:ilvl w:val="0"/>
                          <w:numId w:val="23"/>
                        </w:numPr>
                        <w:ind w:left="417"/>
                        <w:rPr>
                          <w:rFonts w:ascii="Cochin" w:eastAsia="Trebuchet MS" w:hAnsi="Cochin" w:cs="Gill Sans"/>
                          <w:b/>
                          <w:bCs/>
                          <w:color w:val="404040" w:themeColor="text1" w:themeTint="BF"/>
                        </w:rPr>
                      </w:pPr>
                      <w:r w:rsidRPr="00C36870">
                        <w:rPr>
                          <w:rFonts w:ascii="Cochin" w:hAnsi="Cochin" w:cs="Gill Sans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6970A556" w14:textId="77777777" w:rsidR="00106F85" w:rsidRPr="00C36870" w:rsidRDefault="00106F85" w:rsidP="00106F85">
                      <w:pPr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2183D0B3" w14:textId="355E9DFA" w:rsidR="00106F85" w:rsidRPr="00C36870" w:rsidRDefault="00106F85" w:rsidP="00106F85">
                      <w:pPr>
                        <w:spacing w:after="80"/>
                        <w:ind w:left="397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201</w:t>
                      </w:r>
                      <w:r>
                        <w:rPr>
                          <w:color w:val="404040" w:themeColor="text1" w:themeTint="BF"/>
                          <w:lang w:val="en-US"/>
                        </w:rPr>
                        <w:t>4</w:t>
                      </w:r>
                      <w:r w:rsidRPr="00C36870">
                        <w:rPr>
                          <w:color w:val="404040" w:themeColor="text1" w:themeTint="BF"/>
                          <w:lang w:val="en-US"/>
                        </w:rPr>
                        <w:t>-20</w:t>
                      </w:r>
                      <w:r>
                        <w:rPr>
                          <w:color w:val="404040" w:themeColor="text1" w:themeTint="BF"/>
                          <w:lang w:val="en-US"/>
                        </w:rPr>
                        <w:t>15</w:t>
                      </w:r>
                    </w:p>
                    <w:p w14:paraId="58EA318D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</w:p>
                    <w:p w14:paraId="2B7BD5DA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ipsum dolor sit </w:t>
                      </w:r>
                    </w:p>
                    <w:p w14:paraId="48C7C7B0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33448D52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67EE4938" w14:textId="77777777" w:rsidR="00106F85" w:rsidRPr="008B3B7B" w:rsidRDefault="00106F85" w:rsidP="00106F8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404040" w:themeColor="text1" w:themeTint="BF"/>
                          <w:lang w:val="en-US"/>
                        </w:rPr>
                      </w:pPr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Ut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B3B7B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3B7BDFA8" w14:textId="77777777" w:rsidR="00106F85" w:rsidRPr="00C36870" w:rsidRDefault="00106F85" w:rsidP="00106F85">
                      <w:pPr>
                        <w:pStyle w:val="Default"/>
                        <w:rPr>
                          <w:rFonts w:ascii="Cochin" w:hAnsi="Cochin" w:cs="Gill Sans"/>
                          <w:color w:val="404040" w:themeColor="text1" w:themeTint="BF"/>
                          <w:lang w:val="en-US"/>
                        </w:rPr>
                      </w:pPr>
                    </w:p>
                    <w:p w14:paraId="22E9B59C" w14:textId="77777777" w:rsidR="00F74424" w:rsidRPr="00C36870" w:rsidRDefault="00F74424" w:rsidP="00F74424">
                      <w:pPr>
                        <w:pStyle w:val="Default"/>
                        <w:rPr>
                          <w:rFonts w:ascii="Cochin" w:hAnsi="Cochin" w:cs="Gill Sans"/>
                          <w:color w:val="404040" w:themeColor="text1" w:themeTint="BF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D2FD2"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744256" behindDoc="0" locked="0" layoutInCell="1" allowOverlap="1" wp14:anchorId="6E966BB5" wp14:editId="5F02B547">
                <wp:simplePos x="0" y="0"/>
                <wp:positionH relativeFrom="margin">
                  <wp:posOffset>-285981</wp:posOffset>
                </wp:positionH>
                <wp:positionV relativeFrom="line">
                  <wp:posOffset>2081646</wp:posOffset>
                </wp:positionV>
                <wp:extent cx="2035810" cy="1505528"/>
                <wp:effectExtent l="0" t="0" r="0" b="0"/>
                <wp:wrapNone/>
                <wp:docPr id="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50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6A5622" w14:textId="77777777" w:rsidR="00BD2FD2" w:rsidRDefault="00BD2FD2" w:rsidP="00BD2FD2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DD16A1">
                              <w:rPr>
                                <w:color w:val="404040" w:themeColor="text1" w:themeTint="BF"/>
                              </w:rPr>
                              <w:t>ADDITIONAL INFORMATION</w:t>
                            </w:r>
                          </w:p>
                          <w:p w14:paraId="1A773F67" w14:textId="77777777" w:rsidR="00BD2FD2" w:rsidRPr="00AF54BC" w:rsidRDefault="00BD2FD2" w:rsidP="00BD2FD2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Nec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commodo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ante. Ut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convallis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dignissim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at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purus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suscipit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nec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Fusce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porta magna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at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lectus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pulvinar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convallis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Praesent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fermentum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est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nec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fermentum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nec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volutpat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lorem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AF54BC">
                              <w:rPr>
                                <w:color w:val="404040" w:themeColor="text1" w:themeTint="BF"/>
                              </w:rPr>
                              <w:t>vulputate</w:t>
                            </w:r>
                            <w:proofErr w:type="spellEnd"/>
                            <w:r w:rsidRPr="00AF54BC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1B121235" w14:textId="77777777" w:rsidR="00F74424" w:rsidRPr="00C36870" w:rsidRDefault="00F74424" w:rsidP="00F74424">
                            <w:pPr>
                              <w:pStyle w:val="Default"/>
                              <w:ind w:left="57"/>
                              <w:rPr>
                                <w:rFonts w:ascii="Cochin" w:hAnsi="Cochin" w:cs="Gill Sans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66BB5" id="_x0000_s1035" type="#_x0000_t202" style="position:absolute;margin-left:-22.5pt;margin-top:163.9pt;width:160.3pt;height:118.55pt;z-index:2517442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506A5622" w14:textId="77777777" w:rsidR="00BD2FD2" w:rsidRDefault="00BD2FD2" w:rsidP="00BD2FD2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DD16A1">
                        <w:rPr>
                          <w:color w:val="404040" w:themeColor="text1" w:themeTint="BF"/>
                        </w:rPr>
                        <w:t>ADDITIONAL INFORMATION</w:t>
                      </w:r>
                    </w:p>
                    <w:p w14:paraId="1A773F67" w14:textId="77777777" w:rsidR="00BD2FD2" w:rsidRPr="00AF54BC" w:rsidRDefault="00BD2FD2" w:rsidP="00BD2FD2">
                      <w:p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Nec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commodo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ante. Ut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convallis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dignissim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at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purus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suscipit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nec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.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Fusce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porta magna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at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lectus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pulvinar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convallis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.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Praesent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fermentum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est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nec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fermentum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nec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volutpat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lorem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AF54BC">
                        <w:rPr>
                          <w:color w:val="404040" w:themeColor="text1" w:themeTint="BF"/>
                        </w:rPr>
                        <w:t>vulputate</w:t>
                      </w:r>
                      <w:proofErr w:type="spellEnd"/>
                      <w:r w:rsidRPr="00AF54BC">
                        <w:rPr>
                          <w:color w:val="404040" w:themeColor="text1" w:themeTint="BF"/>
                        </w:rPr>
                        <w:t>.</w:t>
                      </w:r>
                    </w:p>
                    <w:p w14:paraId="1B121235" w14:textId="77777777" w:rsidR="00F74424" w:rsidRPr="00C36870" w:rsidRDefault="00F74424" w:rsidP="00F74424">
                      <w:pPr>
                        <w:pStyle w:val="Default"/>
                        <w:ind w:left="57"/>
                        <w:rPr>
                          <w:rFonts w:ascii="Cochin" w:hAnsi="Cochin" w:cs="Gill Sans"/>
                          <w:color w:val="404040" w:themeColor="text1" w:themeTint="BF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D2FD2"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753472" behindDoc="0" locked="0" layoutInCell="1" allowOverlap="1" wp14:anchorId="3084B1D6" wp14:editId="0392602B">
                <wp:simplePos x="0" y="0"/>
                <wp:positionH relativeFrom="margin">
                  <wp:posOffset>-259048</wp:posOffset>
                </wp:positionH>
                <wp:positionV relativeFrom="line">
                  <wp:posOffset>4085237</wp:posOffset>
                </wp:positionV>
                <wp:extent cx="2035810" cy="2551099"/>
                <wp:effectExtent l="0" t="0" r="0" b="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25510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2EC984" w14:textId="77777777" w:rsidR="00BD2FD2" w:rsidRPr="00C24257" w:rsidRDefault="00BD2FD2" w:rsidP="00BD2FD2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REFERENCES</w:t>
                            </w:r>
                          </w:p>
                          <w:p w14:paraId="1CF587ED" w14:textId="77777777" w:rsidR="00BD2FD2" w:rsidRPr="00BD2FD2" w:rsidRDefault="00BD2FD2" w:rsidP="00BD2FD2">
                            <w:pPr>
                              <w:rPr>
                                <w:rFonts w:eastAsia="Trebuchet M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BD2FD2"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Reference Name</w:t>
                            </w:r>
                          </w:p>
                          <w:p w14:paraId="126C40B4" w14:textId="77777777" w:rsidR="00BD2FD2" w:rsidRDefault="00BD2FD2" w:rsidP="00BD2FD2">
                            <w:p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Reference position</w:t>
                            </w:r>
                          </w:p>
                          <w:p w14:paraId="5DFAF64E" w14:textId="77777777" w:rsidR="00BD2FD2" w:rsidRDefault="00BD2FD2" w:rsidP="00BD2FD2">
                            <w:p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Employer</w:t>
                            </w:r>
                          </w:p>
                          <w:p w14:paraId="7FC80206" w14:textId="77777777" w:rsidR="00BD2FD2" w:rsidRDefault="00BD2FD2" w:rsidP="00ED310E">
                            <w:pPr>
                              <w:spacing w:after="80"/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Organisation</w:t>
                            </w:r>
                            <w:proofErr w:type="spellEnd"/>
                          </w:p>
                          <w:p w14:paraId="37028B67" w14:textId="77777777" w:rsidR="00BD2FD2" w:rsidRDefault="00BD2FD2" w:rsidP="00BD2FD2">
                            <w:p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00000 000000</w:t>
                            </w:r>
                          </w:p>
                          <w:p w14:paraId="77AAC58E" w14:textId="77777777" w:rsidR="00BD2FD2" w:rsidRPr="00630F3B" w:rsidRDefault="00BD2FD2" w:rsidP="00BD2FD2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referencename@email.com</w:t>
                            </w:r>
                          </w:p>
                          <w:p w14:paraId="6D69E24D" w14:textId="77777777" w:rsidR="00BD2FD2" w:rsidRPr="00630F3B" w:rsidRDefault="00BD2FD2" w:rsidP="00BD2FD2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</w:p>
                          <w:p w14:paraId="121B9EC9" w14:textId="77777777" w:rsidR="00BD2FD2" w:rsidRPr="00BD2FD2" w:rsidRDefault="00BD2FD2" w:rsidP="00BD2FD2">
                            <w:pPr>
                              <w:rPr>
                                <w:rFonts w:eastAsia="Trebuchet MS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BD2FD2"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Reference Name</w:t>
                            </w:r>
                          </w:p>
                          <w:p w14:paraId="48A72D68" w14:textId="77777777" w:rsidR="00BD2FD2" w:rsidRDefault="00BD2FD2" w:rsidP="00BD2FD2">
                            <w:p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Reference position</w:t>
                            </w:r>
                          </w:p>
                          <w:p w14:paraId="5085C4F3" w14:textId="77777777" w:rsidR="00BD2FD2" w:rsidRDefault="00BD2FD2" w:rsidP="00BD2FD2">
                            <w:p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Employer</w:t>
                            </w:r>
                          </w:p>
                          <w:p w14:paraId="36E173C5" w14:textId="77777777" w:rsidR="00BD2FD2" w:rsidRDefault="00BD2FD2" w:rsidP="00ED310E">
                            <w:pPr>
                              <w:spacing w:after="80"/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Organisation</w:t>
                            </w:r>
                            <w:proofErr w:type="spellEnd"/>
                          </w:p>
                          <w:p w14:paraId="02233013" w14:textId="77777777" w:rsidR="00BD2FD2" w:rsidRDefault="00BD2FD2" w:rsidP="00BD2FD2">
                            <w:pPr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00000 000000</w:t>
                            </w:r>
                          </w:p>
                          <w:p w14:paraId="1AF804C6" w14:textId="77777777" w:rsidR="00BD2FD2" w:rsidRPr="00630F3B" w:rsidRDefault="00BD2FD2" w:rsidP="00BD2FD2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referencename@email.com</w:t>
                            </w:r>
                          </w:p>
                          <w:p w14:paraId="37DBD86E" w14:textId="77777777" w:rsidR="00BD2FD2" w:rsidRPr="00387C38" w:rsidRDefault="00BD2FD2" w:rsidP="00BD2FD2">
                            <w:pPr>
                              <w:pStyle w:val="Default"/>
                              <w:rPr>
                                <w:rFonts w:ascii="Avenir Book" w:eastAsia="Trebuchet MS" w:hAnsi="Avenir Book" w:cs="Gill Sans"/>
                              </w:rPr>
                            </w:pPr>
                          </w:p>
                          <w:p w14:paraId="080ABCCC" w14:textId="77777777" w:rsidR="00BD2FD2" w:rsidRDefault="00BD2FD2" w:rsidP="00BD2FD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5EC6B42" w14:textId="77777777" w:rsidR="00F74424" w:rsidRDefault="00F74424" w:rsidP="00F74424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B1D6" id="_x0000_s1036" type="#_x0000_t202" style="position:absolute;margin-left:-20.4pt;margin-top:321.65pt;width:160.3pt;height:200.85pt;z-index:2517534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0B2EC984" w14:textId="77777777" w:rsidR="00BD2FD2" w:rsidRPr="00C24257" w:rsidRDefault="00BD2FD2" w:rsidP="00BD2FD2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REFERENCES</w:t>
                      </w:r>
                    </w:p>
                    <w:p w14:paraId="1CF587ED" w14:textId="77777777" w:rsidR="00BD2FD2" w:rsidRPr="00BD2FD2" w:rsidRDefault="00BD2FD2" w:rsidP="00BD2FD2">
                      <w:pPr>
                        <w:rPr>
                          <w:rFonts w:eastAsia="Trebuchet MS"/>
                          <w:b/>
                          <w:bCs/>
                          <w:color w:val="404040" w:themeColor="text1" w:themeTint="BF"/>
                        </w:rPr>
                      </w:pPr>
                      <w:r w:rsidRPr="00BD2FD2"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  <w:t>Reference Name</w:t>
                      </w:r>
                    </w:p>
                    <w:p w14:paraId="126C40B4" w14:textId="77777777" w:rsidR="00BD2FD2" w:rsidRDefault="00BD2FD2" w:rsidP="00BD2FD2">
                      <w:pPr>
                        <w:rPr>
                          <w:color w:val="404040" w:themeColor="text1" w:themeTint="BF"/>
                          <w:lang w:val="en-US"/>
                        </w:rPr>
                      </w:pPr>
                      <w:r>
                        <w:rPr>
                          <w:color w:val="404040" w:themeColor="text1" w:themeTint="BF"/>
                          <w:lang w:val="en-US"/>
                        </w:rPr>
                        <w:t>Reference position</w:t>
                      </w:r>
                    </w:p>
                    <w:p w14:paraId="5DFAF64E" w14:textId="77777777" w:rsidR="00BD2FD2" w:rsidRDefault="00BD2FD2" w:rsidP="00BD2FD2">
                      <w:pPr>
                        <w:rPr>
                          <w:color w:val="404040" w:themeColor="text1" w:themeTint="BF"/>
                          <w:lang w:val="en-US"/>
                        </w:rPr>
                      </w:pPr>
                      <w:r>
                        <w:rPr>
                          <w:color w:val="404040" w:themeColor="text1" w:themeTint="BF"/>
                          <w:lang w:val="en-US"/>
                        </w:rPr>
                        <w:t>Employer</w:t>
                      </w:r>
                    </w:p>
                    <w:p w14:paraId="7FC80206" w14:textId="77777777" w:rsidR="00BD2FD2" w:rsidRDefault="00BD2FD2" w:rsidP="00ED310E">
                      <w:pPr>
                        <w:spacing w:after="80"/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>
                        <w:rPr>
                          <w:color w:val="404040" w:themeColor="text1" w:themeTint="BF"/>
                          <w:lang w:val="en-US"/>
                        </w:rPr>
                        <w:t>Organisation</w:t>
                      </w:r>
                      <w:proofErr w:type="spellEnd"/>
                    </w:p>
                    <w:p w14:paraId="37028B67" w14:textId="77777777" w:rsidR="00BD2FD2" w:rsidRDefault="00BD2FD2" w:rsidP="00BD2FD2">
                      <w:pPr>
                        <w:rPr>
                          <w:color w:val="404040" w:themeColor="text1" w:themeTint="BF"/>
                          <w:lang w:val="en-US"/>
                        </w:rPr>
                      </w:pPr>
                      <w:r>
                        <w:rPr>
                          <w:color w:val="404040" w:themeColor="text1" w:themeTint="BF"/>
                          <w:lang w:val="en-US"/>
                        </w:rPr>
                        <w:t>00000 000000</w:t>
                      </w:r>
                    </w:p>
                    <w:p w14:paraId="77AAC58E" w14:textId="77777777" w:rsidR="00BD2FD2" w:rsidRPr="00630F3B" w:rsidRDefault="00BD2FD2" w:rsidP="00BD2FD2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  <w:lang w:val="en-US"/>
                        </w:rPr>
                        <w:t>referencename@email.com</w:t>
                      </w:r>
                    </w:p>
                    <w:p w14:paraId="6D69E24D" w14:textId="77777777" w:rsidR="00BD2FD2" w:rsidRPr="00630F3B" w:rsidRDefault="00BD2FD2" w:rsidP="00BD2FD2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</w:p>
                    <w:p w14:paraId="121B9EC9" w14:textId="77777777" w:rsidR="00BD2FD2" w:rsidRPr="00BD2FD2" w:rsidRDefault="00BD2FD2" w:rsidP="00BD2FD2">
                      <w:pPr>
                        <w:rPr>
                          <w:rFonts w:eastAsia="Trebuchet MS"/>
                          <w:b/>
                          <w:bCs/>
                          <w:color w:val="404040" w:themeColor="text1" w:themeTint="BF"/>
                        </w:rPr>
                      </w:pPr>
                      <w:r w:rsidRPr="00BD2FD2"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  <w:t>Reference Name</w:t>
                      </w:r>
                    </w:p>
                    <w:p w14:paraId="48A72D68" w14:textId="77777777" w:rsidR="00BD2FD2" w:rsidRDefault="00BD2FD2" w:rsidP="00BD2FD2">
                      <w:pPr>
                        <w:rPr>
                          <w:color w:val="404040" w:themeColor="text1" w:themeTint="BF"/>
                          <w:lang w:val="en-US"/>
                        </w:rPr>
                      </w:pPr>
                      <w:r>
                        <w:rPr>
                          <w:color w:val="404040" w:themeColor="text1" w:themeTint="BF"/>
                          <w:lang w:val="en-US"/>
                        </w:rPr>
                        <w:t>Reference position</w:t>
                      </w:r>
                    </w:p>
                    <w:p w14:paraId="5085C4F3" w14:textId="77777777" w:rsidR="00BD2FD2" w:rsidRDefault="00BD2FD2" w:rsidP="00BD2FD2">
                      <w:pPr>
                        <w:rPr>
                          <w:color w:val="404040" w:themeColor="text1" w:themeTint="BF"/>
                          <w:lang w:val="en-US"/>
                        </w:rPr>
                      </w:pPr>
                      <w:r>
                        <w:rPr>
                          <w:color w:val="404040" w:themeColor="text1" w:themeTint="BF"/>
                          <w:lang w:val="en-US"/>
                        </w:rPr>
                        <w:t>Employer</w:t>
                      </w:r>
                    </w:p>
                    <w:p w14:paraId="36E173C5" w14:textId="77777777" w:rsidR="00BD2FD2" w:rsidRDefault="00BD2FD2" w:rsidP="00ED310E">
                      <w:pPr>
                        <w:spacing w:after="80"/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>
                        <w:rPr>
                          <w:color w:val="404040" w:themeColor="text1" w:themeTint="BF"/>
                          <w:lang w:val="en-US"/>
                        </w:rPr>
                        <w:t>Organisation</w:t>
                      </w:r>
                      <w:proofErr w:type="spellEnd"/>
                    </w:p>
                    <w:p w14:paraId="02233013" w14:textId="77777777" w:rsidR="00BD2FD2" w:rsidRDefault="00BD2FD2" w:rsidP="00BD2FD2">
                      <w:pPr>
                        <w:rPr>
                          <w:color w:val="404040" w:themeColor="text1" w:themeTint="BF"/>
                          <w:lang w:val="en-US"/>
                        </w:rPr>
                      </w:pPr>
                      <w:r>
                        <w:rPr>
                          <w:color w:val="404040" w:themeColor="text1" w:themeTint="BF"/>
                          <w:lang w:val="en-US"/>
                        </w:rPr>
                        <w:t>00000 000000</w:t>
                      </w:r>
                    </w:p>
                    <w:p w14:paraId="1AF804C6" w14:textId="77777777" w:rsidR="00BD2FD2" w:rsidRPr="00630F3B" w:rsidRDefault="00BD2FD2" w:rsidP="00BD2FD2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  <w:lang w:val="en-US"/>
                        </w:rPr>
                        <w:t>referencename@email.com</w:t>
                      </w:r>
                    </w:p>
                    <w:p w14:paraId="37DBD86E" w14:textId="77777777" w:rsidR="00BD2FD2" w:rsidRPr="00387C38" w:rsidRDefault="00BD2FD2" w:rsidP="00BD2FD2">
                      <w:pPr>
                        <w:pStyle w:val="Default"/>
                        <w:rPr>
                          <w:rFonts w:ascii="Avenir Book" w:eastAsia="Trebuchet MS" w:hAnsi="Avenir Book" w:cs="Gill Sans"/>
                        </w:rPr>
                      </w:pPr>
                    </w:p>
                    <w:p w14:paraId="080ABCCC" w14:textId="77777777" w:rsidR="00BD2FD2" w:rsidRDefault="00BD2FD2" w:rsidP="00BD2FD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65EC6B42" w14:textId="77777777" w:rsidR="00F74424" w:rsidRDefault="00F74424" w:rsidP="00F74424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D2FD2"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760640" behindDoc="0" locked="0" layoutInCell="1" allowOverlap="1" wp14:anchorId="435ABBFE" wp14:editId="36A705EA">
                <wp:simplePos x="0" y="0"/>
                <wp:positionH relativeFrom="margin">
                  <wp:posOffset>-228600</wp:posOffset>
                </wp:positionH>
                <wp:positionV relativeFrom="line">
                  <wp:posOffset>3805768</wp:posOffset>
                </wp:positionV>
                <wp:extent cx="1950720" cy="3175"/>
                <wp:effectExtent l="0" t="0" r="17780" b="22225"/>
                <wp:wrapTopAndBottom distT="152400" distB="152400"/>
                <wp:docPr id="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0720" cy="31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F8739" id="officeArt object" o:spid="_x0000_s1026" style="position:absolute;flip:x;z-index:2517606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8pt,299.65pt" to="135.6pt,29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576FDB"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752448" behindDoc="0" locked="0" layoutInCell="1" allowOverlap="1" wp14:anchorId="6BA12159" wp14:editId="39217F14">
                <wp:simplePos x="0" y="0"/>
                <wp:positionH relativeFrom="margin">
                  <wp:posOffset>-217170</wp:posOffset>
                </wp:positionH>
                <wp:positionV relativeFrom="line">
                  <wp:posOffset>1797685</wp:posOffset>
                </wp:positionV>
                <wp:extent cx="1950720" cy="3175"/>
                <wp:effectExtent l="0" t="0" r="17780" b="22225"/>
                <wp:wrapTopAndBottom distT="152400" distB="152400"/>
                <wp:docPr id="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0720" cy="31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DA9C0" id="officeArt object" o:spid="_x0000_s1026" style="position:absolute;flip:x;z-index:2517524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7.1pt,141.55pt" to="136.5pt,14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F74424"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751424" behindDoc="0" locked="0" layoutInCell="1" allowOverlap="1" wp14:anchorId="5408A353" wp14:editId="6ACBCF7C">
                <wp:simplePos x="0" y="0"/>
                <wp:positionH relativeFrom="margin">
                  <wp:posOffset>-253925</wp:posOffset>
                </wp:positionH>
                <wp:positionV relativeFrom="line">
                  <wp:posOffset>245782</wp:posOffset>
                </wp:positionV>
                <wp:extent cx="2035810" cy="1281953"/>
                <wp:effectExtent l="0" t="0" r="0" b="0"/>
                <wp:wrapNone/>
                <wp:docPr id="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2819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83264D" w14:textId="53121446" w:rsidR="00F74424" w:rsidRPr="00F74424" w:rsidRDefault="00F74424" w:rsidP="00F74424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F74424">
                              <w:rPr>
                                <w:color w:val="404040" w:themeColor="text1" w:themeTint="BF"/>
                              </w:rPr>
                              <w:t xml:space="preserve">CDP &amp; 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TRAINING</w:t>
                            </w:r>
                          </w:p>
                          <w:p w14:paraId="2261485E" w14:textId="255C9D5C" w:rsidR="00F74424" w:rsidRPr="00F74424" w:rsidRDefault="00F74424" w:rsidP="002A1B7E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b/>
                                <w:bCs/>
                                <w:color w:val="404040" w:themeColor="text1" w:themeTint="BF"/>
                                <w:lang w:val="da-DK"/>
                              </w:rPr>
                            </w:pPr>
                            <w:r w:rsidRPr="00F74424">
                              <w:rPr>
                                <w:color w:val="404040" w:themeColor="text1" w:themeTint="BF"/>
                                <w:lang w:val="da-DK"/>
                              </w:rPr>
                              <w:t xml:space="preserve">Mauris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da-DK"/>
                              </w:rPr>
                              <w:t>euismod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da-DK"/>
                              </w:rPr>
                              <w:t xml:space="preserve">,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da-DK"/>
                              </w:rPr>
                              <w:t>elit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da-DK"/>
                              </w:rPr>
                              <w:t xml:space="preserve"> eget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da-DK"/>
                              </w:rPr>
                              <w:t>condimentum</w:t>
                            </w:r>
                            <w:proofErr w:type="spellEnd"/>
                            <w:r w:rsidR="00576FDB">
                              <w:rPr>
                                <w:color w:val="404040" w:themeColor="text1" w:themeTint="BF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="00576FDB">
                              <w:rPr>
                                <w:color w:val="404040" w:themeColor="text1" w:themeTint="BF"/>
                                <w:lang w:val="da-DK"/>
                              </w:rPr>
                              <w:t>porta</w:t>
                            </w:r>
                            <w:proofErr w:type="spellEnd"/>
                          </w:p>
                          <w:p w14:paraId="09220350" w14:textId="3AA2250E" w:rsidR="00F74424" w:rsidRPr="00F74424" w:rsidRDefault="00F74424" w:rsidP="002A1B7E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="00576FD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porta</w:t>
                            </w:r>
                          </w:p>
                          <w:p w14:paraId="78E5BA46" w14:textId="57BBD3EE" w:rsidR="00F74424" w:rsidRPr="00F74424" w:rsidRDefault="00F74424" w:rsidP="002A1B7E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="00576FDB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porta</w:t>
                            </w:r>
                          </w:p>
                          <w:p w14:paraId="76B8DC31" w14:textId="2FEA1ADA" w:rsidR="00F74424" w:rsidRPr="00F74424" w:rsidRDefault="00F74424" w:rsidP="00F7442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424">
                              <w:rPr>
                                <w:color w:val="404040" w:themeColor="text1" w:themeTint="BF"/>
                                <w:lang w:val="en-US"/>
                              </w:rPr>
                              <w:t>condimentum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A353" id="_x0000_s1037" type="#_x0000_t202" style="position:absolute;margin-left:-20pt;margin-top:19.35pt;width:160.3pt;height:100.95pt;z-index:2517514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6083264D" w14:textId="53121446" w:rsidR="00F74424" w:rsidRPr="00F74424" w:rsidRDefault="00F74424" w:rsidP="00F74424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F74424">
                        <w:rPr>
                          <w:color w:val="404040" w:themeColor="text1" w:themeTint="BF"/>
                        </w:rPr>
                        <w:t xml:space="preserve">CDP &amp; </w:t>
                      </w:r>
                      <w:r>
                        <w:rPr>
                          <w:color w:val="404040" w:themeColor="text1" w:themeTint="BF"/>
                        </w:rPr>
                        <w:t>TRAINING</w:t>
                      </w:r>
                    </w:p>
                    <w:p w14:paraId="2261485E" w14:textId="255C9D5C" w:rsidR="00F74424" w:rsidRPr="00F74424" w:rsidRDefault="00F74424" w:rsidP="002A1B7E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b/>
                          <w:bCs/>
                          <w:color w:val="404040" w:themeColor="text1" w:themeTint="BF"/>
                          <w:lang w:val="da-DK"/>
                        </w:rPr>
                      </w:pPr>
                      <w:r w:rsidRPr="00F74424">
                        <w:rPr>
                          <w:color w:val="404040" w:themeColor="text1" w:themeTint="BF"/>
                          <w:lang w:val="da-DK"/>
                        </w:rPr>
                        <w:t xml:space="preserve">Mauris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da-DK"/>
                        </w:rPr>
                        <w:t>euismod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da-DK"/>
                        </w:rPr>
                        <w:t xml:space="preserve">,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da-DK"/>
                        </w:rPr>
                        <w:t>elit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da-DK"/>
                        </w:rPr>
                        <w:t xml:space="preserve"> eget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da-DK"/>
                        </w:rPr>
                        <w:t>condimentum</w:t>
                      </w:r>
                      <w:proofErr w:type="spellEnd"/>
                      <w:r w:rsidR="00576FDB">
                        <w:rPr>
                          <w:color w:val="404040" w:themeColor="text1" w:themeTint="BF"/>
                          <w:lang w:val="da-DK"/>
                        </w:rPr>
                        <w:t xml:space="preserve"> </w:t>
                      </w:r>
                      <w:proofErr w:type="spellStart"/>
                      <w:r w:rsidR="00576FDB">
                        <w:rPr>
                          <w:color w:val="404040" w:themeColor="text1" w:themeTint="BF"/>
                          <w:lang w:val="da-DK"/>
                        </w:rPr>
                        <w:t>porta</w:t>
                      </w:r>
                      <w:proofErr w:type="spellEnd"/>
                    </w:p>
                    <w:p w14:paraId="09220350" w14:textId="3AA2250E" w:rsidR="00F74424" w:rsidRPr="00F74424" w:rsidRDefault="00F74424" w:rsidP="002A1B7E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Mauris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euismod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condimentum</w:t>
                      </w:r>
                      <w:proofErr w:type="spellEnd"/>
                      <w:r w:rsidR="00576FDB">
                        <w:rPr>
                          <w:color w:val="404040" w:themeColor="text1" w:themeTint="BF"/>
                          <w:lang w:val="en-US"/>
                        </w:rPr>
                        <w:t xml:space="preserve"> porta</w:t>
                      </w:r>
                    </w:p>
                    <w:p w14:paraId="78E5BA46" w14:textId="57BBD3EE" w:rsidR="00F74424" w:rsidRPr="00F74424" w:rsidRDefault="00F74424" w:rsidP="002A1B7E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Mauris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euismod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condimentum</w:t>
                      </w:r>
                      <w:proofErr w:type="spellEnd"/>
                      <w:r w:rsidR="00576FDB">
                        <w:rPr>
                          <w:color w:val="404040" w:themeColor="text1" w:themeTint="BF"/>
                          <w:lang w:val="en-US"/>
                        </w:rPr>
                        <w:t xml:space="preserve"> porta</w:t>
                      </w:r>
                    </w:p>
                    <w:p w14:paraId="76B8DC31" w14:textId="2FEA1ADA" w:rsidR="00F74424" w:rsidRPr="00F74424" w:rsidRDefault="00F74424" w:rsidP="00F7442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b/>
                          <w:bCs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Mauris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euismod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F74424">
                        <w:rPr>
                          <w:color w:val="404040" w:themeColor="text1" w:themeTint="BF"/>
                          <w:lang w:val="en-US"/>
                        </w:rPr>
                        <w:t>condimentum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74424">
        <w:rPr>
          <w:noProof/>
          <w:color w:val="404040" w:themeColor="text1" w:themeTint="BF"/>
        </w:rPr>
        <mc:AlternateContent>
          <mc:Choice Requires="wps">
            <w:drawing>
              <wp:anchor distT="152400" distB="152400" distL="152400" distR="152400" simplePos="0" relativeHeight="251748352" behindDoc="0" locked="0" layoutInCell="1" allowOverlap="1" wp14:anchorId="23BFAB72" wp14:editId="1456016A">
                <wp:simplePos x="0" y="0"/>
                <wp:positionH relativeFrom="margin">
                  <wp:posOffset>1960245</wp:posOffset>
                </wp:positionH>
                <wp:positionV relativeFrom="line">
                  <wp:posOffset>344805</wp:posOffset>
                </wp:positionV>
                <wp:extent cx="0" cy="7977505"/>
                <wp:effectExtent l="0" t="0" r="12700" b="10795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7750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5B04E" id="officeArt object" o:spid="_x0000_s1026" style="position:absolute;flip:y;z-index:2517483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54.35pt,27.15pt" to="154.35pt,655.3pt" wrapcoords="0 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" strokecolor="#404040 [2429]" strokeweight=".5pt">
                <v:stroke miterlimit="4" joinstyle="miter"/>
                <w10:wrap type="through" anchorx="margin" anchory="line"/>
              </v:line>
            </w:pict>
          </mc:Fallback>
        </mc:AlternateContent>
      </w:r>
    </w:p>
    <w:sectPr w:rsidR="00CA5D67" w:rsidRPr="00DD16A1" w:rsidSect="00DB5DFF">
      <w:headerReference w:type="even" r:id="rId8"/>
      <w:headerReference w:type="default" r:id="rId9"/>
      <w:headerReference w:type="first" r:id="rId10"/>
      <w:pgSz w:w="11906" w:h="16838"/>
      <w:pgMar w:top="0" w:right="1134" w:bottom="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FE01F" w14:textId="77777777" w:rsidR="006D354B" w:rsidRDefault="006D354B" w:rsidP="004B3EF6">
      <w:pPr>
        <w:rPr>
          <w:color w:val="404040" w:themeColor="text1" w:themeTint="BF"/>
        </w:rPr>
      </w:pPr>
      <w:r>
        <w:rPr>
          <w:color w:val="404040" w:themeColor="text1" w:themeTint="BF"/>
        </w:rPr>
        <w:separator/>
      </w:r>
    </w:p>
  </w:endnote>
  <w:endnote w:type="continuationSeparator" w:id="0">
    <w:p w14:paraId="320978D3" w14:textId="77777777" w:rsidR="006D354B" w:rsidRDefault="006D354B" w:rsidP="004B3EF6">
      <w:pPr>
        <w:rPr>
          <w:color w:val="404040" w:themeColor="text1" w:themeTint="BF"/>
        </w:rPr>
      </w:pPr>
      <w:r>
        <w:rPr>
          <w:color w:val="404040" w:themeColor="text1" w:themeTint="B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C6490" w14:textId="77777777" w:rsidR="006D354B" w:rsidRDefault="006D354B" w:rsidP="004B3EF6">
      <w:pPr>
        <w:rPr>
          <w:color w:val="404040" w:themeColor="text1" w:themeTint="BF"/>
        </w:rPr>
      </w:pPr>
      <w:r>
        <w:rPr>
          <w:color w:val="404040" w:themeColor="text1" w:themeTint="BF"/>
        </w:rPr>
        <w:separator/>
      </w:r>
    </w:p>
  </w:footnote>
  <w:footnote w:type="continuationSeparator" w:id="0">
    <w:p w14:paraId="172899FD" w14:textId="77777777" w:rsidR="006D354B" w:rsidRDefault="006D354B" w:rsidP="004B3EF6">
      <w:pPr>
        <w:rPr>
          <w:color w:val="404040" w:themeColor="text1" w:themeTint="BF"/>
        </w:rPr>
      </w:pPr>
      <w:r>
        <w:rPr>
          <w:color w:val="404040" w:themeColor="text1" w:themeTint="BF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63D77" w14:textId="77777777" w:rsidR="00E83E7A" w:rsidRDefault="00E83E7A" w:rsidP="004B3EF6">
    <w:pPr>
      <w:pStyle w:val="Header"/>
      <w:rPr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6047C" w14:textId="77777777" w:rsidR="00CA5D67" w:rsidRDefault="00CA5D67" w:rsidP="004B3EF6">
    <w:pPr>
      <w:rPr>
        <w:color w:val="404040" w:themeColor="text1" w:themeTint="B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7F10C" w14:textId="77777777" w:rsidR="00E83E7A" w:rsidRDefault="00E83E7A" w:rsidP="004B3EF6">
    <w:pPr>
      <w:pStyle w:val="Header"/>
      <w:rPr>
        <w:color w:val="404040" w:themeColor="text1" w:themeTint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FA820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2" type="#_x0000_t75" style="width:6.65pt;height:6.65pt" o:bullet="t">
        <v:imagedata r:id="rId1" o:title="Stained Glass Ball"/>
      </v:shape>
    </w:pict>
  </w:numPicBullet>
  <w:numPicBullet w:numPicBulletId="1">
    <w:pict>
      <v:shape w14:anchorId="394A2285" id="_x0000_i1613" type="#_x0000_t75" style="width:4.85pt;height:4.85pt" o:bullet="t">
        <v:imagedata r:id="rId2" o:title="Artboard 1"/>
      </v:shape>
    </w:pict>
  </w:numPicBullet>
  <w:numPicBullet w:numPicBulletId="2">
    <w:pict>
      <v:shape id="_x0000_i1614" type="#_x0000_t75" style="width:3.65pt;height:3.05pt" o:bullet="t">
        <v:imagedata r:id="rId3" o:title="Artboard 1 copy"/>
      </v:shape>
    </w:pict>
  </w:numPicBullet>
  <w:numPicBullet w:numPicBulletId="3">
    <w:pict>
      <v:shape id="_x0000_i1615" type="#_x0000_t75" style="width:14.5pt;height:14.5pt" o:bullet="t">
        <v:imagedata r:id="rId4" o:title="Artboard 1 copy 2"/>
      </v:shape>
    </w:pict>
  </w:numPicBullet>
  <w:numPicBullet w:numPicBulletId="4">
    <w:pict>
      <v:shape w14:anchorId="1735E34F" id="_x0000_i1616" type="#_x0000_t75" style="width:14.5pt;height:14.5pt" o:bullet="t">
        <v:imagedata r:id="rId5" o:title="Artboard 1 copy 3"/>
      </v:shape>
    </w:pict>
  </w:numPicBullet>
  <w:abstractNum w:abstractNumId="0" w15:restartNumberingAfterBreak="0">
    <w:nsid w:val="04DC1985"/>
    <w:multiLevelType w:val="hybridMultilevel"/>
    <w:tmpl w:val="50C4D620"/>
    <w:lvl w:ilvl="0" w:tplc="965CEC3C">
      <w:start w:val="1"/>
      <w:numFmt w:val="bullet"/>
      <w:lvlText w:val=""/>
      <w:lvlPicBulletId w:val="1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D6D44"/>
    <w:multiLevelType w:val="hybridMultilevel"/>
    <w:tmpl w:val="4490C790"/>
    <w:lvl w:ilvl="0" w:tplc="2068BB46">
      <w:start w:val="1"/>
      <w:numFmt w:val="bullet"/>
      <w:lvlText w:val="o"/>
      <w:lvlJc w:val="left"/>
      <w:pPr>
        <w:ind w:left="454" w:hanging="45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2C38"/>
    <w:multiLevelType w:val="hybridMultilevel"/>
    <w:tmpl w:val="4784F356"/>
    <w:lvl w:ilvl="0" w:tplc="9CE0C94A">
      <w:start w:val="1"/>
      <w:numFmt w:val="bullet"/>
      <w:lvlText w:val="•"/>
      <w:lvlJc w:val="left"/>
      <w:pPr>
        <w:ind w:left="227" w:firstLine="51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1206A"/>
    <w:multiLevelType w:val="hybridMultilevel"/>
    <w:tmpl w:val="9746C016"/>
    <w:lvl w:ilvl="0" w:tplc="3E860A0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45F2"/>
    <w:multiLevelType w:val="hybridMultilevel"/>
    <w:tmpl w:val="3B00D482"/>
    <w:lvl w:ilvl="0" w:tplc="D60C0306">
      <w:start w:val="1"/>
      <w:numFmt w:val="bullet"/>
      <w:lvlText w:val="•"/>
      <w:lvlJc w:val="left"/>
      <w:pPr>
        <w:ind w:left="681" w:firstLine="113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 w15:restartNumberingAfterBreak="0">
    <w:nsid w:val="0F92035A"/>
    <w:multiLevelType w:val="hybridMultilevel"/>
    <w:tmpl w:val="6010A76E"/>
    <w:lvl w:ilvl="0" w:tplc="AA447968">
      <w:start w:val="1"/>
      <w:numFmt w:val="bullet"/>
      <w:lvlText w:val="•"/>
      <w:lvlJc w:val="left"/>
      <w:pPr>
        <w:ind w:left="417" w:hanging="36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86199"/>
    <w:multiLevelType w:val="hybridMultilevel"/>
    <w:tmpl w:val="0204C452"/>
    <w:lvl w:ilvl="0" w:tplc="79D68A54">
      <w:start w:val="1"/>
      <w:numFmt w:val="bullet"/>
      <w:lvlText w:val="•"/>
      <w:lvlJc w:val="left"/>
      <w:pPr>
        <w:ind w:left="227" w:firstLine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14CA4CD5"/>
    <w:multiLevelType w:val="hybridMultilevel"/>
    <w:tmpl w:val="96EEA374"/>
    <w:lvl w:ilvl="0" w:tplc="79FE913A">
      <w:start w:val="1"/>
      <w:numFmt w:val="bullet"/>
      <w:lvlText w:val="•"/>
      <w:lvlJc w:val="left"/>
      <w:pPr>
        <w:ind w:left="340" w:hanging="283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4224E"/>
    <w:multiLevelType w:val="hybridMultilevel"/>
    <w:tmpl w:val="83B42136"/>
    <w:lvl w:ilvl="0" w:tplc="667C1FF0">
      <w:start w:val="1"/>
      <w:numFmt w:val="bullet"/>
      <w:lvlText w:val="o"/>
      <w:lvlJc w:val="left"/>
      <w:pPr>
        <w:ind w:left="475" w:hanging="418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9" w15:restartNumberingAfterBreak="0">
    <w:nsid w:val="1EAC61B7"/>
    <w:multiLevelType w:val="hybridMultilevel"/>
    <w:tmpl w:val="DF96F788"/>
    <w:lvl w:ilvl="0" w:tplc="0F5203D4">
      <w:start w:val="1"/>
      <w:numFmt w:val="bullet"/>
      <w:lvlText w:val="•"/>
      <w:lvlJc w:val="left"/>
      <w:pPr>
        <w:ind w:left="340" w:hanging="17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E272A"/>
    <w:multiLevelType w:val="hybridMultilevel"/>
    <w:tmpl w:val="5DA2A070"/>
    <w:lvl w:ilvl="0" w:tplc="9F88AF50">
      <w:start w:val="1"/>
      <w:numFmt w:val="bullet"/>
      <w:lvlText w:val="•"/>
      <w:lvlJc w:val="left"/>
      <w:pPr>
        <w:ind w:left="397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95879"/>
    <w:multiLevelType w:val="hybridMultilevel"/>
    <w:tmpl w:val="E800C4A8"/>
    <w:lvl w:ilvl="0" w:tplc="ADA63322">
      <w:start w:val="1"/>
      <w:numFmt w:val="bullet"/>
      <w:lvlText w:val=""/>
      <w:lvlPicBulletId w:val="4"/>
      <w:lvlJc w:val="left"/>
      <w:pPr>
        <w:ind w:left="1123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2" w15:restartNumberingAfterBreak="0">
    <w:nsid w:val="2A4C64A5"/>
    <w:multiLevelType w:val="hybridMultilevel"/>
    <w:tmpl w:val="B948A236"/>
    <w:lvl w:ilvl="0" w:tplc="B5C6088C">
      <w:start w:val="1"/>
      <w:numFmt w:val="bullet"/>
      <w:lvlText w:val="•"/>
      <w:lvlJc w:val="left"/>
      <w:pPr>
        <w:ind w:left="340" w:firstLine="79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65DEE"/>
    <w:multiLevelType w:val="hybridMultilevel"/>
    <w:tmpl w:val="83921238"/>
    <w:lvl w:ilvl="0" w:tplc="EAD6A982">
      <w:start w:val="1"/>
      <w:numFmt w:val="bullet"/>
      <w:lvlText w:val="•"/>
      <w:lvlJc w:val="left"/>
      <w:pPr>
        <w:ind w:left="340" w:hanging="283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9744A"/>
    <w:multiLevelType w:val="hybridMultilevel"/>
    <w:tmpl w:val="0BEA5074"/>
    <w:lvl w:ilvl="0" w:tplc="5D9452DE">
      <w:start w:val="1"/>
      <w:numFmt w:val="bullet"/>
      <w:lvlText w:val="o"/>
      <w:lvlJc w:val="left"/>
      <w:pPr>
        <w:ind w:left="454" w:hanging="397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1D59B2"/>
    <w:multiLevelType w:val="hybridMultilevel"/>
    <w:tmpl w:val="7E448272"/>
    <w:lvl w:ilvl="0" w:tplc="D3E0C0C8">
      <w:start w:val="1"/>
      <w:numFmt w:val="bullet"/>
      <w:lvlText w:val="•"/>
      <w:lvlJc w:val="left"/>
      <w:pPr>
        <w:ind w:left="397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A40F5"/>
    <w:multiLevelType w:val="hybridMultilevel"/>
    <w:tmpl w:val="712C1CB8"/>
    <w:lvl w:ilvl="0" w:tplc="4C4A4138">
      <w:start w:val="1"/>
      <w:numFmt w:val="bullet"/>
      <w:lvlText w:val="•"/>
      <w:lvlJc w:val="left"/>
      <w:pPr>
        <w:ind w:left="454" w:hanging="284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7" w15:restartNumberingAfterBreak="0">
    <w:nsid w:val="36B15070"/>
    <w:multiLevelType w:val="hybridMultilevel"/>
    <w:tmpl w:val="26306B22"/>
    <w:lvl w:ilvl="0" w:tplc="4786317A">
      <w:start w:val="1"/>
      <w:numFmt w:val="bullet"/>
      <w:lvlText w:val="o"/>
      <w:lvlJc w:val="left"/>
      <w:pPr>
        <w:ind w:left="531" w:hanging="47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8" w15:restartNumberingAfterBreak="0">
    <w:nsid w:val="37D6515F"/>
    <w:multiLevelType w:val="hybridMultilevel"/>
    <w:tmpl w:val="EF4E31E2"/>
    <w:lvl w:ilvl="0" w:tplc="2CD0969E">
      <w:start w:val="1"/>
      <w:numFmt w:val="bullet"/>
      <w:lvlText w:val="•"/>
      <w:lvlJc w:val="left"/>
      <w:pPr>
        <w:ind w:left="454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9" w15:restartNumberingAfterBreak="0">
    <w:nsid w:val="38763CAC"/>
    <w:multiLevelType w:val="hybridMultilevel"/>
    <w:tmpl w:val="9F424F26"/>
    <w:lvl w:ilvl="0" w:tplc="41140FAA">
      <w:start w:val="1"/>
      <w:numFmt w:val="bullet"/>
      <w:lvlText w:val="o"/>
      <w:lvlJc w:val="left"/>
      <w:pPr>
        <w:ind w:left="397" w:hanging="340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C5335"/>
    <w:multiLevelType w:val="hybridMultilevel"/>
    <w:tmpl w:val="C27CCB94"/>
    <w:lvl w:ilvl="0" w:tplc="EA8224E4">
      <w:start w:val="1"/>
      <w:numFmt w:val="bullet"/>
      <w:lvlText w:val="•"/>
      <w:lvlJc w:val="left"/>
      <w:pPr>
        <w:ind w:left="397" w:hanging="34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91AB3"/>
    <w:multiLevelType w:val="hybridMultilevel"/>
    <w:tmpl w:val="153E553C"/>
    <w:lvl w:ilvl="0" w:tplc="3E860A0A">
      <w:start w:val="1"/>
      <w:numFmt w:val="bullet"/>
      <w:lvlText w:val=""/>
      <w:lvlPicBulletId w:val="3"/>
      <w:lvlJc w:val="left"/>
      <w:pPr>
        <w:ind w:left="417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448D5"/>
    <w:multiLevelType w:val="hybridMultilevel"/>
    <w:tmpl w:val="C4104F7C"/>
    <w:lvl w:ilvl="0" w:tplc="3B405386">
      <w:start w:val="1"/>
      <w:numFmt w:val="bullet"/>
      <w:lvlText w:val=""/>
      <w:lvlPicBulletId w:val="3"/>
      <w:lvlJc w:val="left"/>
      <w:pPr>
        <w:ind w:left="400" w:hanging="37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3A0D58"/>
    <w:multiLevelType w:val="hybridMultilevel"/>
    <w:tmpl w:val="2A9E754C"/>
    <w:lvl w:ilvl="0" w:tplc="77AEAB78">
      <w:start w:val="1"/>
      <w:numFmt w:val="bullet"/>
      <w:lvlText w:val="•"/>
      <w:lvlJc w:val="left"/>
      <w:pPr>
        <w:ind w:left="227" w:firstLine="34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EE594D"/>
    <w:multiLevelType w:val="hybridMultilevel"/>
    <w:tmpl w:val="5D8E68DC"/>
    <w:lvl w:ilvl="0" w:tplc="2286EE1E">
      <w:start w:val="1"/>
      <w:numFmt w:val="bullet"/>
      <w:lvlText w:val=""/>
      <w:lvlPicBulletId w:val="3"/>
      <w:lvlJc w:val="left"/>
      <w:pPr>
        <w:ind w:left="397" w:hanging="343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8D0C39"/>
    <w:multiLevelType w:val="hybridMultilevel"/>
    <w:tmpl w:val="15E2FF48"/>
    <w:lvl w:ilvl="0" w:tplc="76367590">
      <w:start w:val="1"/>
      <w:numFmt w:val="bullet"/>
      <w:lvlText w:val="o"/>
      <w:lvlJc w:val="left"/>
      <w:pPr>
        <w:ind w:left="397" w:hanging="340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91974"/>
    <w:multiLevelType w:val="hybridMultilevel"/>
    <w:tmpl w:val="72CEADE0"/>
    <w:lvl w:ilvl="0" w:tplc="2CD0969E">
      <w:start w:val="1"/>
      <w:numFmt w:val="bullet"/>
      <w:lvlText w:val="•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9210D5"/>
    <w:multiLevelType w:val="hybridMultilevel"/>
    <w:tmpl w:val="BD04F66A"/>
    <w:lvl w:ilvl="0" w:tplc="2CD0969E">
      <w:start w:val="1"/>
      <w:numFmt w:val="bullet"/>
      <w:lvlText w:val="•"/>
      <w:lvlPicBulletId w:val="3"/>
      <w:lvlJc w:val="left"/>
      <w:pPr>
        <w:ind w:left="1120" w:hanging="36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EF5D4B"/>
    <w:multiLevelType w:val="hybridMultilevel"/>
    <w:tmpl w:val="879CF2A2"/>
    <w:lvl w:ilvl="0" w:tplc="9CEC8744">
      <w:start w:val="1"/>
      <w:numFmt w:val="bullet"/>
      <w:lvlText w:val="•"/>
      <w:lvlJc w:val="left"/>
      <w:pPr>
        <w:ind w:left="284" w:hanging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D79F6"/>
    <w:multiLevelType w:val="hybridMultilevel"/>
    <w:tmpl w:val="420E78A6"/>
    <w:lvl w:ilvl="0" w:tplc="3E860A0A">
      <w:start w:val="1"/>
      <w:numFmt w:val="bullet"/>
      <w:lvlText w:val=""/>
      <w:lvlPicBulletId w:val="3"/>
      <w:lvlJc w:val="left"/>
      <w:pPr>
        <w:ind w:left="388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D4DC9"/>
    <w:multiLevelType w:val="hybridMultilevel"/>
    <w:tmpl w:val="D27C7080"/>
    <w:lvl w:ilvl="0" w:tplc="D50CA39A">
      <w:start w:val="1"/>
      <w:numFmt w:val="bullet"/>
      <w:lvlText w:val="o"/>
      <w:lvlJc w:val="left"/>
      <w:pPr>
        <w:ind w:left="476" w:hanging="419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1" w15:restartNumberingAfterBreak="0">
    <w:nsid w:val="68B1221D"/>
    <w:multiLevelType w:val="hybridMultilevel"/>
    <w:tmpl w:val="C86A1960"/>
    <w:lvl w:ilvl="0" w:tplc="B4827AEA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73B0E"/>
    <w:multiLevelType w:val="hybridMultilevel"/>
    <w:tmpl w:val="A568F96C"/>
    <w:lvl w:ilvl="0" w:tplc="9580F144">
      <w:start w:val="1"/>
      <w:numFmt w:val="bullet"/>
      <w:lvlText w:val=""/>
      <w:lvlPicBulletId w:val="2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755E74"/>
    <w:multiLevelType w:val="hybridMultilevel"/>
    <w:tmpl w:val="8DDA6C3A"/>
    <w:lvl w:ilvl="0" w:tplc="667C1FF0">
      <w:start w:val="1"/>
      <w:numFmt w:val="bullet"/>
      <w:lvlText w:val="o"/>
      <w:lvlJc w:val="left"/>
      <w:pPr>
        <w:ind w:left="475" w:hanging="418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F5289C"/>
    <w:multiLevelType w:val="hybridMultilevel"/>
    <w:tmpl w:val="363280A8"/>
    <w:lvl w:ilvl="0" w:tplc="FE1AD1D2">
      <w:start w:val="1"/>
      <w:numFmt w:val="bullet"/>
      <w:lvlText w:val="o"/>
      <w:lvlJc w:val="left"/>
      <w:pPr>
        <w:ind w:left="340" w:hanging="283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05B15"/>
    <w:multiLevelType w:val="hybridMultilevel"/>
    <w:tmpl w:val="209A3A3C"/>
    <w:lvl w:ilvl="0" w:tplc="5BA4FC48">
      <w:start w:val="1"/>
      <w:numFmt w:val="bullet"/>
      <w:lvlText w:val="•"/>
      <w:lvlJc w:val="left"/>
      <w:pPr>
        <w:ind w:left="340" w:firstLine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B66E3F"/>
    <w:multiLevelType w:val="hybridMultilevel"/>
    <w:tmpl w:val="8E3617EA"/>
    <w:lvl w:ilvl="0" w:tplc="78AE0B9E">
      <w:start w:val="1"/>
      <w:numFmt w:val="bullet"/>
      <w:lvlText w:val="o"/>
      <w:lvlJc w:val="left"/>
      <w:pPr>
        <w:ind w:left="284" w:hanging="227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79798B"/>
    <w:multiLevelType w:val="hybridMultilevel"/>
    <w:tmpl w:val="1466F45E"/>
    <w:lvl w:ilvl="0" w:tplc="3E860A0A">
      <w:start w:val="1"/>
      <w:numFmt w:val="bullet"/>
      <w:lvlText w:val=""/>
      <w:lvlPicBulletId w:val="3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9F099F"/>
    <w:multiLevelType w:val="hybridMultilevel"/>
    <w:tmpl w:val="73AC117C"/>
    <w:lvl w:ilvl="0" w:tplc="14F8D924">
      <w:start w:val="1"/>
      <w:numFmt w:val="bullet"/>
      <w:lvlText w:val="•"/>
      <w:lvlJc w:val="left"/>
      <w:pPr>
        <w:ind w:left="454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AFA9DA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D0140DE2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15F60410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5CDA958A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922954A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C4C6618E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DB06F90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2FCFB8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9" w15:restartNumberingAfterBreak="0">
    <w:nsid w:val="7FCA2F05"/>
    <w:multiLevelType w:val="hybridMultilevel"/>
    <w:tmpl w:val="203E7086"/>
    <w:lvl w:ilvl="0" w:tplc="2CD0969E">
      <w:start w:val="1"/>
      <w:numFmt w:val="bullet"/>
      <w:lvlText w:val="•"/>
      <w:lvlJc w:val="left"/>
      <w:pPr>
        <w:ind w:left="53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8"/>
  </w:num>
  <w:num w:numId="2">
    <w:abstractNumId w:val="18"/>
    <w:lvlOverride w:ilvl="0">
      <w:lvl w:ilvl="0" w:tplc="2CD0969E">
        <w:start w:val="1"/>
        <w:numFmt w:val="bullet"/>
        <w:lvlText w:val="•"/>
        <w:lvlJc w:val="left"/>
        <w:pPr>
          <w:ind w:left="39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B9A43828">
        <w:start w:val="1"/>
        <w:numFmt w:val="bullet"/>
        <w:lvlText w:val="•"/>
        <w:lvlJc w:val="left"/>
        <w:pPr>
          <w:ind w:left="32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A9A6580">
        <w:start w:val="1"/>
        <w:numFmt w:val="bullet"/>
        <w:lvlText w:val="•"/>
        <w:lvlJc w:val="left"/>
        <w:pPr>
          <w:ind w:left="50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705033C8">
        <w:start w:val="1"/>
        <w:numFmt w:val="bullet"/>
        <w:lvlText w:val="•"/>
        <w:lvlJc w:val="left"/>
        <w:pPr>
          <w:ind w:left="68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DD78CB26">
        <w:start w:val="1"/>
        <w:numFmt w:val="bullet"/>
        <w:lvlText w:val="•"/>
        <w:lvlJc w:val="left"/>
        <w:pPr>
          <w:ind w:left="86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1F426ED2">
        <w:start w:val="1"/>
        <w:numFmt w:val="bullet"/>
        <w:lvlText w:val="•"/>
        <w:lvlJc w:val="left"/>
        <w:pPr>
          <w:ind w:left="104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E5E7486">
        <w:start w:val="1"/>
        <w:numFmt w:val="bullet"/>
        <w:lvlText w:val="•"/>
        <w:lvlJc w:val="left"/>
        <w:pPr>
          <w:ind w:left="122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D41E17D8">
        <w:start w:val="1"/>
        <w:numFmt w:val="bullet"/>
        <w:lvlText w:val="•"/>
        <w:lvlJc w:val="left"/>
        <w:pPr>
          <w:ind w:left="140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D24547A">
        <w:start w:val="1"/>
        <w:numFmt w:val="bullet"/>
        <w:lvlText w:val="•"/>
        <w:lvlJc w:val="left"/>
        <w:pPr>
          <w:ind w:left="158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3">
    <w:abstractNumId w:val="8"/>
  </w:num>
  <w:num w:numId="4">
    <w:abstractNumId w:val="8"/>
    <w:lvlOverride w:ilvl="0">
      <w:lvl w:ilvl="0" w:tplc="667C1FF0">
        <w:start w:val="1"/>
        <w:numFmt w:val="bullet"/>
        <w:lvlText w:val="•"/>
        <w:lvlJc w:val="left"/>
        <w:pPr>
          <w:ind w:left="45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7068D984">
        <w:start w:val="1"/>
        <w:numFmt w:val="bullet"/>
        <w:lvlText w:val="•"/>
        <w:lvlJc w:val="left"/>
        <w:pPr>
          <w:ind w:left="3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F200B4E">
        <w:start w:val="1"/>
        <w:numFmt w:val="bullet"/>
        <w:lvlText w:val="•"/>
        <w:lvlJc w:val="left"/>
        <w:pPr>
          <w:ind w:left="5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0FCA23D2">
        <w:start w:val="1"/>
        <w:numFmt w:val="bullet"/>
        <w:lvlText w:val="•"/>
        <w:lvlJc w:val="left"/>
        <w:pPr>
          <w:ind w:left="6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85687E82">
        <w:start w:val="1"/>
        <w:numFmt w:val="bullet"/>
        <w:lvlText w:val="•"/>
        <w:lvlJc w:val="left"/>
        <w:pPr>
          <w:ind w:left="86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A2E2444">
        <w:start w:val="1"/>
        <w:numFmt w:val="bullet"/>
        <w:lvlText w:val="•"/>
        <w:lvlJc w:val="left"/>
        <w:pPr>
          <w:ind w:left="104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AAE6AF28">
        <w:start w:val="1"/>
        <w:numFmt w:val="bullet"/>
        <w:lvlText w:val="•"/>
        <w:lvlJc w:val="left"/>
        <w:pPr>
          <w:ind w:left="12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77A1F6A">
        <w:start w:val="1"/>
        <w:numFmt w:val="bullet"/>
        <w:lvlText w:val="•"/>
        <w:lvlJc w:val="left"/>
        <w:pPr>
          <w:ind w:left="14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A15E1EEC">
        <w:start w:val="1"/>
        <w:numFmt w:val="bullet"/>
        <w:lvlText w:val="•"/>
        <w:lvlJc w:val="left"/>
        <w:pPr>
          <w:ind w:left="15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17"/>
  </w:num>
  <w:num w:numId="6">
    <w:abstractNumId w:val="33"/>
  </w:num>
  <w:num w:numId="7">
    <w:abstractNumId w:val="36"/>
  </w:num>
  <w:num w:numId="8">
    <w:abstractNumId w:val="31"/>
  </w:num>
  <w:num w:numId="9">
    <w:abstractNumId w:val="25"/>
  </w:num>
  <w:num w:numId="10">
    <w:abstractNumId w:val="1"/>
  </w:num>
  <w:num w:numId="11">
    <w:abstractNumId w:val="14"/>
  </w:num>
  <w:num w:numId="12">
    <w:abstractNumId w:val="34"/>
  </w:num>
  <w:num w:numId="13">
    <w:abstractNumId w:val="30"/>
  </w:num>
  <w:num w:numId="14">
    <w:abstractNumId w:val="19"/>
  </w:num>
  <w:num w:numId="15">
    <w:abstractNumId w:val="0"/>
  </w:num>
  <w:num w:numId="16">
    <w:abstractNumId w:val="32"/>
  </w:num>
  <w:num w:numId="17">
    <w:abstractNumId w:val="37"/>
  </w:num>
  <w:num w:numId="18">
    <w:abstractNumId w:val="24"/>
  </w:num>
  <w:num w:numId="19">
    <w:abstractNumId w:val="22"/>
  </w:num>
  <w:num w:numId="20">
    <w:abstractNumId w:val="29"/>
  </w:num>
  <w:num w:numId="21">
    <w:abstractNumId w:val="3"/>
  </w:num>
  <w:num w:numId="22">
    <w:abstractNumId w:val="21"/>
  </w:num>
  <w:num w:numId="23">
    <w:abstractNumId w:val="11"/>
  </w:num>
  <w:num w:numId="24">
    <w:abstractNumId w:val="27"/>
  </w:num>
  <w:num w:numId="25">
    <w:abstractNumId w:val="26"/>
  </w:num>
  <w:num w:numId="26">
    <w:abstractNumId w:val="39"/>
  </w:num>
  <w:num w:numId="27">
    <w:abstractNumId w:val="16"/>
  </w:num>
  <w:num w:numId="28">
    <w:abstractNumId w:val="7"/>
  </w:num>
  <w:num w:numId="29">
    <w:abstractNumId w:val="38"/>
  </w:num>
  <w:num w:numId="30">
    <w:abstractNumId w:val="5"/>
  </w:num>
  <w:num w:numId="31">
    <w:abstractNumId w:val="12"/>
  </w:num>
  <w:num w:numId="32">
    <w:abstractNumId w:val="35"/>
  </w:num>
  <w:num w:numId="33">
    <w:abstractNumId w:val="10"/>
  </w:num>
  <w:num w:numId="34">
    <w:abstractNumId w:val="23"/>
  </w:num>
  <w:num w:numId="35">
    <w:abstractNumId w:val="4"/>
  </w:num>
  <w:num w:numId="36">
    <w:abstractNumId w:val="6"/>
  </w:num>
  <w:num w:numId="37">
    <w:abstractNumId w:val="2"/>
  </w:num>
  <w:num w:numId="38">
    <w:abstractNumId w:val="9"/>
  </w:num>
  <w:num w:numId="39">
    <w:abstractNumId w:val="15"/>
  </w:num>
  <w:num w:numId="40">
    <w:abstractNumId w:val="20"/>
  </w:num>
  <w:num w:numId="41">
    <w:abstractNumId w:val="28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BD3"/>
    <w:rsid w:val="00005399"/>
    <w:rsid w:val="00015B6D"/>
    <w:rsid w:val="00030713"/>
    <w:rsid w:val="00034178"/>
    <w:rsid w:val="000479F4"/>
    <w:rsid w:val="00054D61"/>
    <w:rsid w:val="000737FF"/>
    <w:rsid w:val="00077CE0"/>
    <w:rsid w:val="000D5538"/>
    <w:rsid w:val="000E23E1"/>
    <w:rsid w:val="001000C0"/>
    <w:rsid w:val="00106F85"/>
    <w:rsid w:val="0011671F"/>
    <w:rsid w:val="0011686A"/>
    <w:rsid w:val="00164716"/>
    <w:rsid w:val="001932B1"/>
    <w:rsid w:val="001B0140"/>
    <w:rsid w:val="001B0864"/>
    <w:rsid w:val="001B7297"/>
    <w:rsid w:val="001C11CD"/>
    <w:rsid w:val="001C3525"/>
    <w:rsid w:val="001D1203"/>
    <w:rsid w:val="00231CC7"/>
    <w:rsid w:val="00234416"/>
    <w:rsid w:val="00236E3B"/>
    <w:rsid w:val="002923B0"/>
    <w:rsid w:val="0029462D"/>
    <w:rsid w:val="002A1B7E"/>
    <w:rsid w:val="002B6809"/>
    <w:rsid w:val="002C1559"/>
    <w:rsid w:val="00302AD1"/>
    <w:rsid w:val="00304052"/>
    <w:rsid w:val="003049C8"/>
    <w:rsid w:val="003201BC"/>
    <w:rsid w:val="00340333"/>
    <w:rsid w:val="00386E1E"/>
    <w:rsid w:val="00387C38"/>
    <w:rsid w:val="003B395B"/>
    <w:rsid w:val="003F3064"/>
    <w:rsid w:val="00417843"/>
    <w:rsid w:val="0042582C"/>
    <w:rsid w:val="00464A06"/>
    <w:rsid w:val="004A1261"/>
    <w:rsid w:val="004A3E3D"/>
    <w:rsid w:val="004A62D6"/>
    <w:rsid w:val="004B3EF6"/>
    <w:rsid w:val="004C1148"/>
    <w:rsid w:val="004E52E5"/>
    <w:rsid w:val="00517EAE"/>
    <w:rsid w:val="00544BD3"/>
    <w:rsid w:val="0055521E"/>
    <w:rsid w:val="005634ED"/>
    <w:rsid w:val="00564B29"/>
    <w:rsid w:val="00576FDB"/>
    <w:rsid w:val="005C45C2"/>
    <w:rsid w:val="005D6D1B"/>
    <w:rsid w:val="006000B9"/>
    <w:rsid w:val="00630F3B"/>
    <w:rsid w:val="00643128"/>
    <w:rsid w:val="0064413F"/>
    <w:rsid w:val="006723C8"/>
    <w:rsid w:val="00686AEA"/>
    <w:rsid w:val="00690456"/>
    <w:rsid w:val="00695785"/>
    <w:rsid w:val="006977C4"/>
    <w:rsid w:val="006C6F97"/>
    <w:rsid w:val="006D354B"/>
    <w:rsid w:val="006E0335"/>
    <w:rsid w:val="006E1902"/>
    <w:rsid w:val="006E46EF"/>
    <w:rsid w:val="00734B94"/>
    <w:rsid w:val="00767925"/>
    <w:rsid w:val="00767F0B"/>
    <w:rsid w:val="007D2C9A"/>
    <w:rsid w:val="007F4239"/>
    <w:rsid w:val="008071F3"/>
    <w:rsid w:val="0089060E"/>
    <w:rsid w:val="008A7624"/>
    <w:rsid w:val="008B3B7B"/>
    <w:rsid w:val="008B7328"/>
    <w:rsid w:val="008F7C5D"/>
    <w:rsid w:val="009048FF"/>
    <w:rsid w:val="009133CC"/>
    <w:rsid w:val="009208EF"/>
    <w:rsid w:val="00923269"/>
    <w:rsid w:val="00932908"/>
    <w:rsid w:val="0096537C"/>
    <w:rsid w:val="009726CF"/>
    <w:rsid w:val="00975C73"/>
    <w:rsid w:val="00986C28"/>
    <w:rsid w:val="009B13D3"/>
    <w:rsid w:val="009D5686"/>
    <w:rsid w:val="00A15E3E"/>
    <w:rsid w:val="00A27DB5"/>
    <w:rsid w:val="00A40B87"/>
    <w:rsid w:val="00A43615"/>
    <w:rsid w:val="00A94EC8"/>
    <w:rsid w:val="00AA715F"/>
    <w:rsid w:val="00AB06EF"/>
    <w:rsid w:val="00AB3ED9"/>
    <w:rsid w:val="00AC25BB"/>
    <w:rsid w:val="00AF54BC"/>
    <w:rsid w:val="00AF590A"/>
    <w:rsid w:val="00B144D4"/>
    <w:rsid w:val="00B36096"/>
    <w:rsid w:val="00B608C4"/>
    <w:rsid w:val="00B84EE1"/>
    <w:rsid w:val="00BB0772"/>
    <w:rsid w:val="00BD2FD2"/>
    <w:rsid w:val="00BD63E9"/>
    <w:rsid w:val="00BD6770"/>
    <w:rsid w:val="00C24257"/>
    <w:rsid w:val="00C36004"/>
    <w:rsid w:val="00C36870"/>
    <w:rsid w:val="00C3744D"/>
    <w:rsid w:val="00C51765"/>
    <w:rsid w:val="00C80049"/>
    <w:rsid w:val="00CA1B60"/>
    <w:rsid w:val="00CA5D67"/>
    <w:rsid w:val="00D3067B"/>
    <w:rsid w:val="00D60979"/>
    <w:rsid w:val="00D81BC1"/>
    <w:rsid w:val="00D856F7"/>
    <w:rsid w:val="00DA763E"/>
    <w:rsid w:val="00DB5DFF"/>
    <w:rsid w:val="00DC1E53"/>
    <w:rsid w:val="00DD16A1"/>
    <w:rsid w:val="00DD3181"/>
    <w:rsid w:val="00DF4ADA"/>
    <w:rsid w:val="00E04466"/>
    <w:rsid w:val="00E10EB3"/>
    <w:rsid w:val="00E35C86"/>
    <w:rsid w:val="00E4201A"/>
    <w:rsid w:val="00E4416C"/>
    <w:rsid w:val="00E464BF"/>
    <w:rsid w:val="00E83E7A"/>
    <w:rsid w:val="00ED310E"/>
    <w:rsid w:val="00EE6D4D"/>
    <w:rsid w:val="00EF05C4"/>
    <w:rsid w:val="00F0352B"/>
    <w:rsid w:val="00F41A23"/>
    <w:rsid w:val="00F51EE1"/>
    <w:rsid w:val="00F57EE7"/>
    <w:rsid w:val="00F67144"/>
    <w:rsid w:val="00F67809"/>
    <w:rsid w:val="00F67CF8"/>
    <w:rsid w:val="00F74424"/>
    <w:rsid w:val="00F8454A"/>
    <w:rsid w:val="00FB1807"/>
    <w:rsid w:val="00FF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37FF3"/>
  <w15:docId w15:val="{069AC540-8334-5648-AB80-2390AC00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EF6"/>
    <w:pPr>
      <w:spacing w:line="288" w:lineRule="auto"/>
    </w:pPr>
    <w:rPr>
      <w:rFonts w:ascii="Cochin" w:hAnsi="Cochin" w:cs="Gill Sans"/>
      <w:color w:val="404040" w:themeColor="text1" w:themeTint="BF"/>
      <w:sz w:val="18"/>
      <w:szCs w:val="18"/>
      <w:lang w:val="it-IT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F74424"/>
    <w:pPr>
      <w:spacing w:after="100"/>
      <w:outlineLvl w:val="1"/>
    </w:pPr>
    <w:rPr>
      <w:rFonts w:ascii="Cochin" w:hAnsi="Cochin"/>
      <w:b/>
      <w:b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line="220" w:lineRule="exact"/>
    </w:pPr>
    <w:rPr>
      <w:rFonts w:ascii="Arial" w:hAnsi="Arial" w:cs="Arial Unicode MS"/>
      <w:color w:val="000000"/>
      <w:sz w:val="18"/>
      <w:szCs w:val="18"/>
    </w:rPr>
  </w:style>
  <w:style w:type="paragraph" w:customStyle="1" w:styleId="Body">
    <w:name w:val="Body"/>
    <w:pPr>
      <w:spacing w:after="20"/>
    </w:pPr>
    <w:rPr>
      <w:rFonts w:ascii="Futura" w:hAnsi="Futura" w:cs="Arial Unicode MS"/>
      <w:color w:val="000000"/>
      <w:spacing w:val="35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83E7A"/>
    <w:pPr>
      <w:tabs>
        <w:tab w:val="center" w:pos="4513"/>
        <w:tab w:val="right" w:pos="9026"/>
      </w:tabs>
    </w:pPr>
    <w:rPr>
      <w:color w:val="404040" w:themeColor="text1" w:themeTint="BF"/>
    </w:rPr>
  </w:style>
  <w:style w:type="character" w:customStyle="1" w:styleId="HeaderChar">
    <w:name w:val="Header Char"/>
    <w:basedOn w:val="DefaultParagraphFont"/>
    <w:link w:val="Header"/>
    <w:uiPriority w:val="99"/>
    <w:rsid w:val="00E83E7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83E7A"/>
    <w:pPr>
      <w:tabs>
        <w:tab w:val="center" w:pos="4513"/>
        <w:tab w:val="right" w:pos="9026"/>
      </w:tabs>
    </w:pPr>
    <w:rPr>
      <w:color w:val="404040" w:themeColor="text1" w:themeTint="BF"/>
    </w:rPr>
  </w:style>
  <w:style w:type="character" w:customStyle="1" w:styleId="FooterChar">
    <w:name w:val="Footer Char"/>
    <w:basedOn w:val="DefaultParagraphFont"/>
    <w:link w:val="Footer"/>
    <w:uiPriority w:val="99"/>
    <w:rsid w:val="00E83E7A"/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74424"/>
    <w:rPr>
      <w:rFonts w:ascii="Cochin" w:hAnsi="Cochin" w:cs="Arial Unicode MS"/>
      <w:b/>
      <w:bCs/>
      <w:color w:val="404040" w:themeColor="text1" w:themeTint="BF"/>
      <w:spacing w:val="35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51765"/>
    <w:pPr>
      <w:ind w:left="720"/>
      <w:contextualSpacing/>
    </w:pPr>
    <w:rPr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ckwhite/Documents/FutureLearn/FL252%20CV%20templates%20for%20the%20blog/Word/DOTX/FL252_CV_template_data_analyst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179" normalizeH="0" baseline="0">
            <a:ln>
              <a:noFill/>
            </a:ln>
            <a:solidFill>
              <a:srgbClr val="000000"/>
            </a:solidFill>
            <a:effectLst/>
            <a:uFillTx/>
            <a:latin typeface="Futura"/>
            <a:ea typeface="Futura"/>
            <a:cs typeface="Futura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41554B-81A4-D749-8BA9-A64982516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FL252_CV_template_data_analyst.dotx</Template>
  <TotalTime>133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Jack White</cp:lastModifiedBy>
  <cp:revision>119</cp:revision>
  <dcterms:created xsi:type="dcterms:W3CDTF">2020-07-31T09:33:00Z</dcterms:created>
  <dcterms:modified xsi:type="dcterms:W3CDTF">2020-08-10T11:12:00Z</dcterms:modified>
</cp:coreProperties>
</file>