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64DE8F" w14:textId="2797B85B" w:rsidR="006E0335" w:rsidRDefault="00331DB7" w:rsidP="006E0335">
      <w:pPr>
        <w:pStyle w:val="Default"/>
        <w:spacing w:line="30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ECA6B6" wp14:editId="0288364B">
                <wp:simplePos x="0" y="0"/>
                <wp:positionH relativeFrom="column">
                  <wp:posOffset>4617951</wp:posOffset>
                </wp:positionH>
                <wp:positionV relativeFrom="paragraph">
                  <wp:posOffset>269875</wp:posOffset>
                </wp:positionV>
                <wp:extent cx="1852295" cy="1254760"/>
                <wp:effectExtent l="0" t="0" r="0" b="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254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A887E9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2D72B902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</w:p>
                          <w:p w14:paraId="25304085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name@email.com</w:t>
                            </w:r>
                          </w:p>
                          <w:p w14:paraId="4727EA09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</w:p>
                          <w:p w14:paraId="614A2C31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linkedin.com/name</w:t>
                            </w:r>
                          </w:p>
                          <w:p w14:paraId="758E343B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</w:p>
                          <w:p w14:paraId="6B76B2DE" w14:textId="77777777" w:rsidR="004A62D6" w:rsidRPr="00A31A90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Address 1, Address 2 </w:t>
                            </w:r>
                          </w:p>
                          <w:p w14:paraId="0A9EF4AA" w14:textId="56CCCEC2" w:rsidR="006E0335" w:rsidRPr="00A31A90" w:rsidRDefault="004A62D6" w:rsidP="00F67144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A31A90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Address 3, Postcode</w:t>
                            </w:r>
                          </w:p>
                          <w:p w14:paraId="05398C80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BCFBB95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F264BA4" w14:textId="3B5BF5A2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CA6B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3.6pt;margin-top:21.25pt;width:145.85pt;height:98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05A887E9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A31A90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2D72B902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</w:p>
                    <w:p w14:paraId="25304085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A31A90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name@email.com</w:t>
                      </w:r>
                    </w:p>
                    <w:p w14:paraId="4727EA09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</w:p>
                    <w:p w14:paraId="614A2C31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A31A90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linkedin.com/name</w:t>
                      </w:r>
                    </w:p>
                    <w:p w14:paraId="758E343B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</w:p>
                    <w:p w14:paraId="6B76B2DE" w14:textId="77777777" w:rsidR="004A62D6" w:rsidRPr="00A31A90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A31A90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Address 1, Address 2 </w:t>
                      </w:r>
                    </w:p>
                    <w:p w14:paraId="0A9EF4AA" w14:textId="56CCCEC2" w:rsidR="006E0335" w:rsidRPr="00A31A90" w:rsidRDefault="004A62D6" w:rsidP="00F67144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A31A90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Address 3, Postcode</w:t>
                      </w:r>
                    </w:p>
                    <w:p w14:paraId="05398C80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BCFBB95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1F264BA4" w14:textId="3B5BF5A2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DC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570DE5" wp14:editId="0C7307E3">
                <wp:simplePos x="0" y="0"/>
                <wp:positionH relativeFrom="column">
                  <wp:posOffset>4302076</wp:posOffset>
                </wp:positionH>
                <wp:positionV relativeFrom="paragraph">
                  <wp:posOffset>2072249</wp:posOffset>
                </wp:positionV>
                <wp:extent cx="2035175" cy="1470074"/>
                <wp:effectExtent l="0" t="0" r="0" b="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14700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9CCB7B" w14:textId="77777777" w:rsidR="00F67144" w:rsidRPr="007F024B" w:rsidRDefault="00F67144" w:rsidP="007F024B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>KEY SKILLS</w:t>
                            </w:r>
                          </w:p>
                          <w:p w14:paraId="7386D4D6" w14:textId="604C3F0D" w:rsidR="00F83E46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16A01858" w14:textId="0E3E3E88" w:rsidR="00F83E46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16D2B286" w14:textId="464DC510" w:rsidR="00F83E46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640FCACE" w14:textId="69DACF54" w:rsidR="005634ED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scelerisque</w:t>
                            </w:r>
                            <w:proofErr w:type="spellEnd"/>
                          </w:p>
                          <w:p w14:paraId="5668FFC2" w14:textId="77777777" w:rsidR="00F83E46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0A50BCD5" w14:textId="3407BD81" w:rsidR="00F83E46" w:rsidRPr="007F024B" w:rsidRDefault="00F83E46" w:rsidP="009B6DC4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hanging="284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F024B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423A4E1E" w14:textId="77777777" w:rsidR="00000000" w:rsidRPr="007F024B" w:rsidRDefault="004A290A" w:rsidP="002E7DF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1D3AA2B" w14:textId="77777777" w:rsidR="00000000" w:rsidRPr="007F024B" w:rsidRDefault="004A290A" w:rsidP="002E7DF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CB8BCBC" w14:textId="77777777" w:rsidR="00000000" w:rsidRPr="007F024B" w:rsidRDefault="004A290A" w:rsidP="002E7DF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0DE5" id="_x0000_s1027" type="#_x0000_t202" style="position:absolute;margin-left:338.75pt;margin-top:163.15pt;width:160.25pt;height:115.7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3C9CCB7B" w14:textId="77777777" w:rsidR="00F67144" w:rsidRPr="007F024B" w:rsidRDefault="00F67144" w:rsidP="007F024B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>KEY SKILLS</w:t>
                      </w:r>
                    </w:p>
                    <w:p w14:paraId="7386D4D6" w14:textId="604C3F0D" w:rsidR="00F83E46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Pellentesque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felis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16A01858" w14:textId="0E3E3E88" w:rsidR="00F83E46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amet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16D2B286" w14:textId="464DC510" w:rsidR="00F83E46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Nullam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tristique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lorem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lorem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640FCACE" w14:textId="69DACF54" w:rsidR="005634ED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Integer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facilisis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scelerisque</w:t>
                      </w:r>
                      <w:proofErr w:type="spellEnd"/>
                    </w:p>
                    <w:p w14:paraId="5668FFC2" w14:textId="77777777" w:rsidR="00F83E46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Pellentesque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felis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0A50BCD5" w14:textId="3407BD81" w:rsidR="00F83E46" w:rsidRPr="007F024B" w:rsidRDefault="00F83E46" w:rsidP="009B6DC4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ind w:hanging="284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>amet</w:t>
                      </w:r>
                      <w:proofErr w:type="spellEnd"/>
                      <w:r w:rsidRPr="007F024B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423A4E1E" w14:textId="77777777" w:rsidR="00000000" w:rsidRPr="007F024B" w:rsidRDefault="004A290A" w:rsidP="002E7DF2">
                      <w:pPr>
                        <w:rPr>
                          <w:color w:val="FFFFFF" w:themeColor="background1"/>
                        </w:rPr>
                      </w:pPr>
                    </w:p>
                    <w:p w14:paraId="51D3AA2B" w14:textId="77777777" w:rsidR="00000000" w:rsidRPr="007F024B" w:rsidRDefault="004A290A" w:rsidP="002E7DF2">
                      <w:pPr>
                        <w:rPr>
                          <w:color w:val="FFFFFF" w:themeColor="background1"/>
                        </w:rPr>
                      </w:pPr>
                    </w:p>
                    <w:p w14:paraId="5CB8BCBC" w14:textId="77777777" w:rsidR="00000000" w:rsidRPr="007F024B" w:rsidRDefault="004A290A" w:rsidP="002E7DF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B20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B6C932" wp14:editId="305E86D0">
                <wp:simplePos x="0" y="0"/>
                <wp:positionH relativeFrom="column">
                  <wp:posOffset>-275473</wp:posOffset>
                </wp:positionH>
                <wp:positionV relativeFrom="paragraph">
                  <wp:posOffset>2072990</wp:posOffset>
                </wp:positionV>
                <wp:extent cx="4200525" cy="1333849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333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2EBCA" w14:textId="77777777" w:rsidR="006E0335" w:rsidRPr="00C77B20" w:rsidRDefault="006E0335" w:rsidP="007F024B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C77B20">
                              <w:rPr>
                                <w:color w:val="404040" w:themeColor="text1" w:themeTint="BF"/>
                              </w:rPr>
                              <w:t>PROFILE</w:t>
                            </w:r>
                          </w:p>
                          <w:p w14:paraId="30AF9EE5" w14:textId="5FB5A89B" w:rsidR="00000000" w:rsidRPr="00C77B20" w:rsidRDefault="006E0335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commodo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ante. Ut convallis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dignissim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purus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suscipit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nec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Fusce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porta </w:t>
                            </w:r>
                            <w:r w:rsidRPr="002E7DF2">
                              <w:rPr>
                                <w:color w:val="404040" w:themeColor="text1" w:themeTint="BF"/>
                              </w:rPr>
                              <w:t>magna</w:t>
                            </w:r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at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lectus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pulvinar convallis.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Praesent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fermentum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est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blandit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massa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est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faucibus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mattis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Curabitur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et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vestibu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urna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Aenean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posuere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gramStart"/>
                            <w:r w:rsidRPr="00C77B20">
                              <w:rPr>
                                <w:color w:val="404040" w:themeColor="text1" w:themeTint="BF"/>
                              </w:rPr>
                              <w:t>a</w:t>
                            </w:r>
                            <w:proofErr w:type="gram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orci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at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Morbi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pretium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tellus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turpis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auctor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Donec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. Donec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egestas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leo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mi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commodo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, et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dignissim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nisl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C77B20">
                              <w:rPr>
                                <w:color w:val="404040" w:themeColor="text1" w:themeTint="BF"/>
                              </w:rPr>
                              <w:t>fringilla</w:t>
                            </w:r>
                            <w:proofErr w:type="spellEnd"/>
                            <w:r w:rsidRPr="00C77B20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7E5D6010" w14:textId="77777777" w:rsidR="00C77B20" w:rsidRPr="00C77B20" w:rsidRDefault="00C77B20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C932" id="_x0000_s1028" type="#_x0000_t202" style="position:absolute;margin-left:-21.7pt;margin-top:163.25pt;width:330.75pt;height:105.0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1872EBCA" w14:textId="77777777" w:rsidR="006E0335" w:rsidRPr="00C77B20" w:rsidRDefault="006E0335" w:rsidP="007F024B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C77B20">
                        <w:rPr>
                          <w:color w:val="404040" w:themeColor="text1" w:themeTint="BF"/>
                        </w:rPr>
                        <w:t>PROFILE</w:t>
                      </w:r>
                    </w:p>
                    <w:p w14:paraId="30AF9EE5" w14:textId="5FB5A89B" w:rsidR="00000000" w:rsidRPr="00C77B20" w:rsidRDefault="006E0335" w:rsidP="002E7DF2">
                      <w:p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commodo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ante. Ut convallis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dignissim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purus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suscipit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nec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Fusce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porta </w:t>
                      </w:r>
                      <w:r w:rsidRPr="002E7DF2">
                        <w:rPr>
                          <w:color w:val="404040" w:themeColor="text1" w:themeTint="BF"/>
                        </w:rPr>
                        <w:t>magna</w:t>
                      </w:r>
                      <w:r w:rsidRPr="00C77B20">
                        <w:rPr>
                          <w:color w:val="404040" w:themeColor="text1" w:themeTint="BF"/>
                        </w:rPr>
                        <w:t xml:space="preserve"> at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lectus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pulvinar convallis.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Praesent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fermentum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est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blandit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massa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est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faucibus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mattis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Curabitur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et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vestibu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urna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Aenean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posuere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gramStart"/>
                      <w:r w:rsidRPr="00C77B20">
                        <w:rPr>
                          <w:color w:val="404040" w:themeColor="text1" w:themeTint="BF"/>
                        </w:rPr>
                        <w:t>a</w:t>
                      </w:r>
                      <w:proofErr w:type="gram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orci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at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Morbi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pretium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tellus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turpis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auctor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Donec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. Donec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egestas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leo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mi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commodo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, et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dignissim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nisl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C77B20">
                        <w:rPr>
                          <w:color w:val="404040" w:themeColor="text1" w:themeTint="BF"/>
                        </w:rPr>
                        <w:t>fringilla</w:t>
                      </w:r>
                      <w:proofErr w:type="spellEnd"/>
                      <w:r w:rsidRPr="00C77B20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7E5D6010" w14:textId="77777777" w:rsidR="00C77B20" w:rsidRPr="00C77B20" w:rsidRDefault="00C77B20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AAC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1E7387" wp14:editId="24980580">
                <wp:simplePos x="0" y="0"/>
                <wp:positionH relativeFrom="column">
                  <wp:posOffset>-286457</wp:posOffset>
                </wp:positionH>
                <wp:positionV relativeFrom="paragraph">
                  <wp:posOffset>305508</wp:posOffset>
                </wp:positionV>
                <wp:extent cx="4245754" cy="1064312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754" cy="10643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A44712" w14:textId="77777777" w:rsidR="00753605" w:rsidRPr="005568D5" w:rsidRDefault="006E0335" w:rsidP="00B433E7">
                            <w:pPr>
                              <w:pStyle w:val="Body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</w:pPr>
                            <w:r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  <w:t>FIRST NAME</w:t>
                            </w:r>
                            <w:r w:rsidR="009B13D3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064130B" w14:textId="0B16B6E9" w:rsidR="006E0335" w:rsidRPr="005568D5" w:rsidRDefault="009B13D3" w:rsidP="00B433E7">
                            <w:pPr>
                              <w:pStyle w:val="Body"/>
                              <w:spacing w:after="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</w:pPr>
                            <w:r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  <w:t>SECOND NAME</w:t>
                            </w:r>
                          </w:p>
                          <w:p w14:paraId="26B327D1" w14:textId="77777777" w:rsidR="002E7DF2" w:rsidRPr="005568D5" w:rsidRDefault="002E7DF2" w:rsidP="002E7DF2">
                            <w:pPr>
                              <w:spacing w:before="240" w:line="192" w:lineRule="auto"/>
                              <w:rPr>
                                <w:rFonts w:ascii="Arial Narrow" w:hAnsi="Arial Narrow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568D5">
                              <w:rPr>
                                <w:rFonts w:ascii="Arial Narrow" w:hAnsi="Arial Narrow"/>
                                <w:color w:val="404040" w:themeColor="text1" w:themeTint="BF"/>
                                <w:spacing w:val="102"/>
                                <w:sz w:val="28"/>
                                <w:szCs w:val="28"/>
                              </w:rPr>
                              <w:t>PROFESSION</w:t>
                            </w:r>
                          </w:p>
                          <w:p w14:paraId="594292D7" w14:textId="77777777" w:rsidR="00BC36C1" w:rsidRPr="005568D5" w:rsidRDefault="00BC36C1" w:rsidP="004810D4">
                            <w:pPr>
                              <w:pStyle w:val="Body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6A0824DC" w14:textId="77777777" w:rsidR="00000000" w:rsidRPr="005568D5" w:rsidRDefault="004A290A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</w:p>
                          <w:p w14:paraId="3C7EC20B" w14:textId="66A72258" w:rsidR="006E0335" w:rsidRPr="005568D5" w:rsidRDefault="00BC36C1" w:rsidP="0088574B">
                            <w:pPr>
                              <w:pStyle w:val="Default"/>
                              <w:spacing w:line="288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5568D5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PROFESSIO</w:t>
                            </w:r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N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ec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ante. Ut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purus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suscipit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Fusce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porta magna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lectus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pulvinar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Praesent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vulputate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blandit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massa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sed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mattis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Curabitur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vestibu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urna.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Aenean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posuere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a orci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facilisis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Morbi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pretium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tellus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turpis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Donec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consectetur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. Donec</w:t>
                            </w:r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egestas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leo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accumsan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mi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, et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nisl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fringilla</w:t>
                            </w:r>
                            <w:proofErr w:type="spellEnd"/>
                            <w:r w:rsidR="006E0335" w:rsidRPr="005568D5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lang w:val="it-IT"/>
                              </w:rPr>
                              <w:t>.</w:t>
                            </w:r>
                          </w:p>
                          <w:p w14:paraId="557AF532" w14:textId="65E6E9E0" w:rsidR="00BC36C1" w:rsidRPr="005568D5" w:rsidRDefault="00BC36C1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5568D5"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  <w:t>N</w:t>
                            </w:r>
                          </w:p>
                          <w:p w14:paraId="691D60DE" w14:textId="77777777" w:rsidR="00BC36C1" w:rsidRPr="005568D5" w:rsidRDefault="00BC36C1" w:rsidP="004810D4">
                            <w:pPr>
                              <w:pStyle w:val="Body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271A1F75" w14:textId="77777777" w:rsidR="00000000" w:rsidRPr="005568D5" w:rsidRDefault="004A290A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</w:p>
                          <w:p w14:paraId="2A993E42" w14:textId="77777777" w:rsidR="00BC36C1" w:rsidRPr="005568D5" w:rsidRDefault="00BC36C1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5568D5"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  <w:t>PROFESSION</w:t>
                            </w:r>
                          </w:p>
                          <w:p w14:paraId="53F64011" w14:textId="77777777" w:rsidR="00BC36C1" w:rsidRPr="005568D5" w:rsidRDefault="00BC36C1" w:rsidP="004810D4">
                            <w:pPr>
                              <w:pStyle w:val="Body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2904C111" w14:textId="77777777" w:rsidR="00000000" w:rsidRPr="005568D5" w:rsidRDefault="004A290A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</w:p>
                          <w:p w14:paraId="027EE46B" w14:textId="77777777" w:rsidR="00BC36C1" w:rsidRPr="005568D5" w:rsidRDefault="00BC36C1" w:rsidP="002E7DF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5568D5">
                              <w:rPr>
                                <w:rFonts w:ascii="Arial Narrow" w:hAnsi="Arial Narrow"/>
                                <w:b/>
                                <w:bCs/>
                                <w:color w:val="404040" w:themeColor="text1" w:themeTint="BF"/>
                              </w:rPr>
                              <w:t>PROFESSION</w:t>
                            </w:r>
                          </w:p>
                          <w:p w14:paraId="0173CABC" w14:textId="77777777" w:rsidR="00BC36C1" w:rsidRPr="005568D5" w:rsidRDefault="00BC36C1" w:rsidP="004810D4">
                            <w:pPr>
                              <w:pStyle w:val="Body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7387" id="_x0000_s1029" type="#_x0000_t202" style="position:absolute;margin-left:-22.55pt;margin-top:24.05pt;width:334.3pt;height:83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41A44712" w14:textId="77777777" w:rsidR="00753605" w:rsidRPr="005568D5" w:rsidRDefault="006E0335" w:rsidP="00B433E7">
                      <w:pPr>
                        <w:pStyle w:val="Body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</w:pPr>
                      <w:r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  <w:t>FIRST NAME</w:t>
                      </w:r>
                      <w:r w:rsidR="009B13D3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064130B" w14:textId="0B16B6E9" w:rsidR="006E0335" w:rsidRPr="005568D5" w:rsidRDefault="009B13D3" w:rsidP="00B433E7">
                      <w:pPr>
                        <w:pStyle w:val="Body"/>
                        <w:spacing w:after="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</w:pPr>
                      <w:r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  <w:t>SECOND NAME</w:t>
                      </w:r>
                    </w:p>
                    <w:p w14:paraId="26B327D1" w14:textId="77777777" w:rsidR="002E7DF2" w:rsidRPr="005568D5" w:rsidRDefault="002E7DF2" w:rsidP="002E7DF2">
                      <w:pPr>
                        <w:spacing w:before="240" w:line="192" w:lineRule="auto"/>
                        <w:rPr>
                          <w:rFonts w:ascii="Arial Narrow" w:hAnsi="Arial Narrow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568D5">
                        <w:rPr>
                          <w:rFonts w:ascii="Arial Narrow" w:hAnsi="Arial Narrow"/>
                          <w:color w:val="404040" w:themeColor="text1" w:themeTint="BF"/>
                          <w:spacing w:val="102"/>
                          <w:sz w:val="28"/>
                          <w:szCs w:val="28"/>
                        </w:rPr>
                        <w:t>PROFESSION</w:t>
                      </w:r>
                    </w:p>
                    <w:p w14:paraId="594292D7" w14:textId="77777777" w:rsidR="00BC36C1" w:rsidRPr="005568D5" w:rsidRDefault="00BC36C1" w:rsidP="004810D4">
                      <w:pPr>
                        <w:pStyle w:val="Body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6A0824DC" w14:textId="77777777" w:rsidR="00000000" w:rsidRPr="005568D5" w:rsidRDefault="004A290A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</w:p>
                    <w:p w14:paraId="3C7EC20B" w14:textId="66A72258" w:rsidR="006E0335" w:rsidRPr="005568D5" w:rsidRDefault="00BC36C1" w:rsidP="0088574B">
                      <w:pPr>
                        <w:pStyle w:val="Default"/>
                        <w:spacing w:line="288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</w:rPr>
                      </w:pPr>
                      <w:r w:rsidRPr="005568D5">
                        <w:rPr>
                          <w:rFonts w:ascii="Arial Narrow" w:hAnsi="Arial Narrow"/>
                          <w:b/>
                          <w:bCs/>
                        </w:rPr>
                        <w:t>PROFESSIO</w:t>
                      </w:r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N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ec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ante. Ut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elit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purus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suscipit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Fusce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porta magna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lectus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pulvinar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Praesent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volutpat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lorem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vulputate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Ut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blandit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massa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sed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faucibus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mattis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Curabitur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et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vestibu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urna.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Aenean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posuere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a orci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facilisis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Morbi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pretium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tellus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ut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turpis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auctor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Donec</w:t>
                      </w:r>
                      <w:proofErr w:type="spellEnd"/>
                      <w:r w:rsidR="006E0335" w:rsidRPr="005568D5"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/>
                          <w:b/>
                          <w:bCs/>
                        </w:rPr>
                        <w:t>consectetur</w:t>
                      </w:r>
                      <w:proofErr w:type="spellEnd"/>
                      <w:r w:rsidR="006E0335" w:rsidRPr="005568D5">
                        <w:rPr>
                          <w:rFonts w:ascii="Arial Narrow" w:hAnsi="Arial Narrow"/>
                          <w:b/>
                          <w:bCs/>
                        </w:rPr>
                        <w:t>. Donec</w:t>
                      </w:r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egestas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leo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accumsan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mi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, et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nisl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fringilla</w:t>
                      </w:r>
                      <w:proofErr w:type="spellEnd"/>
                      <w:r w:rsidR="006E0335" w:rsidRPr="005568D5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lang w:val="it-IT"/>
                        </w:rPr>
                        <w:t>.</w:t>
                      </w:r>
                    </w:p>
                    <w:p w14:paraId="557AF532" w14:textId="65E6E9E0" w:rsidR="00BC36C1" w:rsidRPr="005568D5" w:rsidRDefault="00BC36C1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  <w:r w:rsidRPr="005568D5"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  <w:t>N</w:t>
                      </w:r>
                    </w:p>
                    <w:p w14:paraId="691D60DE" w14:textId="77777777" w:rsidR="00BC36C1" w:rsidRPr="005568D5" w:rsidRDefault="00BC36C1" w:rsidP="004810D4">
                      <w:pPr>
                        <w:pStyle w:val="Body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271A1F75" w14:textId="77777777" w:rsidR="00000000" w:rsidRPr="005568D5" w:rsidRDefault="004A290A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</w:p>
                    <w:p w14:paraId="2A993E42" w14:textId="77777777" w:rsidR="00BC36C1" w:rsidRPr="005568D5" w:rsidRDefault="00BC36C1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  <w:r w:rsidRPr="005568D5"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  <w:t>PROFESSION</w:t>
                      </w:r>
                    </w:p>
                    <w:p w14:paraId="53F64011" w14:textId="77777777" w:rsidR="00BC36C1" w:rsidRPr="005568D5" w:rsidRDefault="00BC36C1" w:rsidP="004810D4">
                      <w:pPr>
                        <w:pStyle w:val="Body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2904C111" w14:textId="77777777" w:rsidR="00000000" w:rsidRPr="005568D5" w:rsidRDefault="004A290A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</w:p>
                    <w:p w14:paraId="027EE46B" w14:textId="77777777" w:rsidR="00BC36C1" w:rsidRPr="005568D5" w:rsidRDefault="00BC36C1" w:rsidP="002E7DF2">
                      <w:pPr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</w:pPr>
                      <w:r w:rsidRPr="005568D5">
                        <w:rPr>
                          <w:rFonts w:ascii="Arial Narrow" w:hAnsi="Arial Narrow"/>
                          <w:b/>
                          <w:bCs/>
                          <w:color w:val="404040" w:themeColor="text1" w:themeTint="BF"/>
                        </w:rPr>
                        <w:t>PROFESSION</w:t>
                      </w:r>
                    </w:p>
                    <w:p w14:paraId="0173CABC" w14:textId="77777777" w:rsidR="00BC36C1" w:rsidRPr="005568D5" w:rsidRDefault="00BC36C1" w:rsidP="004810D4">
                      <w:pPr>
                        <w:pStyle w:val="Body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A47">
        <w:rPr>
          <w:noProof/>
        </w:rPr>
        <mc:AlternateContent>
          <mc:Choice Requires="wps">
            <w:drawing>
              <wp:anchor distT="0" distB="0" distL="114300" distR="114300" simplePos="0" relativeHeight="251598847" behindDoc="0" locked="0" layoutInCell="1" allowOverlap="1" wp14:anchorId="3FEAFCD8" wp14:editId="4C12667A">
                <wp:simplePos x="0" y="0"/>
                <wp:positionH relativeFrom="column">
                  <wp:posOffset>-763270</wp:posOffset>
                </wp:positionH>
                <wp:positionV relativeFrom="paragraph">
                  <wp:posOffset>1754505</wp:posOffset>
                </wp:positionV>
                <wp:extent cx="5384800" cy="20999"/>
                <wp:effectExtent l="25400" t="25400" r="12700" b="42545"/>
                <wp:wrapNone/>
                <wp:docPr id="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84800" cy="20999"/>
                        </a:xfrm>
                        <a:prstGeom prst="line">
                          <a:avLst/>
                        </a:prstGeom>
                        <a:noFill/>
                        <a:ln w="57150" cap="flat">
                          <a:solidFill>
                            <a:srgbClr val="B0D0C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13AE6" id="officeArt object" o:spid="_x0000_s1026" style="position:absolute;flip:x y;z-index:25159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pt,138.15pt" to="363.9pt,13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" strokecolor="#b0d0cc" strokeweight="4.5pt">
                <v:stroke miterlimit="4" joinstyle="miter"/>
              </v:line>
            </w:pict>
          </mc:Fallback>
        </mc:AlternateContent>
      </w:r>
      <w:r w:rsidR="000C32DE">
        <w:rPr>
          <w:noProof/>
        </w:rPr>
        <w:drawing>
          <wp:anchor distT="0" distB="0" distL="114300" distR="114300" simplePos="0" relativeHeight="251678720" behindDoc="1" locked="0" layoutInCell="1" allowOverlap="1" wp14:anchorId="33A19028" wp14:editId="195B3C64">
            <wp:simplePos x="0" y="0"/>
            <wp:positionH relativeFrom="column">
              <wp:posOffset>4349750</wp:posOffset>
            </wp:positionH>
            <wp:positionV relativeFrom="paragraph">
              <wp:posOffset>314960</wp:posOffset>
            </wp:positionV>
            <wp:extent cx="215900" cy="215900"/>
            <wp:effectExtent l="0" t="0" r="0" b="0"/>
            <wp:wrapTight wrapText="bothSides">
              <wp:wrapPolygon edited="0">
                <wp:start x="2541" y="0"/>
                <wp:lineTo x="2541" y="20329"/>
                <wp:lineTo x="17788" y="20329"/>
                <wp:lineTo x="17788" y="0"/>
                <wp:lineTo x="2541" y="0"/>
              </wp:wrapPolygon>
            </wp:wrapTight>
            <wp:docPr id="32" name="Graphic 32" descr="Smart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Smart Phon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DE">
        <w:rPr>
          <w:noProof/>
        </w:rPr>
        <w:drawing>
          <wp:anchor distT="0" distB="0" distL="114300" distR="114300" simplePos="0" relativeHeight="251677696" behindDoc="1" locked="0" layoutInCell="1" allowOverlap="1" wp14:anchorId="6286BD11" wp14:editId="7F626277">
            <wp:simplePos x="0" y="0"/>
            <wp:positionH relativeFrom="column">
              <wp:posOffset>4349750</wp:posOffset>
            </wp:positionH>
            <wp:positionV relativeFrom="paragraph">
              <wp:posOffset>596265</wp:posOffset>
            </wp:positionV>
            <wp:extent cx="215900" cy="215900"/>
            <wp:effectExtent l="0" t="0" r="0" b="0"/>
            <wp:wrapTight wrapText="bothSides">
              <wp:wrapPolygon edited="0">
                <wp:start x="0" y="1271"/>
                <wp:lineTo x="0" y="19059"/>
                <wp:lineTo x="20329" y="19059"/>
                <wp:lineTo x="20329" y="1271"/>
                <wp:lineTo x="0" y="1271"/>
              </wp:wrapPolygon>
            </wp:wrapTight>
            <wp:docPr id="31" name="Graphic 31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Envelop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DE">
        <w:rPr>
          <w:noProof/>
        </w:rPr>
        <w:drawing>
          <wp:anchor distT="0" distB="0" distL="114300" distR="114300" simplePos="0" relativeHeight="251676672" behindDoc="1" locked="0" layoutInCell="1" allowOverlap="1" wp14:anchorId="7C9A23F4" wp14:editId="1B4FDAE9">
            <wp:simplePos x="0" y="0"/>
            <wp:positionH relativeFrom="column">
              <wp:posOffset>4345940</wp:posOffset>
            </wp:positionH>
            <wp:positionV relativeFrom="paragraph">
              <wp:posOffset>1149350</wp:posOffset>
            </wp:positionV>
            <wp:extent cx="215900" cy="215900"/>
            <wp:effectExtent l="0" t="0" r="0" b="0"/>
            <wp:wrapTight wrapText="bothSides">
              <wp:wrapPolygon edited="0">
                <wp:start x="5082" y="0"/>
                <wp:lineTo x="3812" y="6353"/>
                <wp:lineTo x="6353" y="17788"/>
                <wp:lineTo x="7624" y="20329"/>
                <wp:lineTo x="12706" y="20329"/>
                <wp:lineTo x="13976" y="17788"/>
                <wp:lineTo x="16518" y="6353"/>
                <wp:lineTo x="15247" y="0"/>
                <wp:lineTo x="5082" y="0"/>
              </wp:wrapPolygon>
            </wp:wrapTight>
            <wp:docPr id="26" name="Graphic 26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Mark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DE">
        <w:rPr>
          <w:noProof/>
        </w:rPr>
        <w:drawing>
          <wp:anchor distT="0" distB="0" distL="114300" distR="114300" simplePos="0" relativeHeight="251679744" behindDoc="1" locked="0" layoutInCell="1" allowOverlap="1" wp14:anchorId="592523DA" wp14:editId="618DE6AC">
            <wp:simplePos x="0" y="0"/>
            <wp:positionH relativeFrom="column">
              <wp:posOffset>4345940</wp:posOffset>
            </wp:positionH>
            <wp:positionV relativeFrom="paragraph">
              <wp:posOffset>868045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2706"/>
                <wp:lineTo x="1271" y="17788"/>
                <wp:lineTo x="3812" y="20329"/>
                <wp:lineTo x="16518" y="20329"/>
                <wp:lineTo x="19059" y="17788"/>
                <wp:lineTo x="20329" y="12706"/>
                <wp:lineTo x="20329" y="0"/>
                <wp:lineTo x="0" y="0"/>
              </wp:wrapPolygon>
            </wp:wrapTight>
            <wp:docPr id="34" name="Graphic 34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Monito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ED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599872" behindDoc="0" locked="0" layoutInCell="1" allowOverlap="1" wp14:anchorId="7ACEA5FF" wp14:editId="1BD74002">
                <wp:simplePos x="0" y="0"/>
                <wp:positionH relativeFrom="margin">
                  <wp:posOffset>4160520</wp:posOffset>
                </wp:positionH>
                <wp:positionV relativeFrom="page">
                  <wp:posOffset>0</wp:posOffset>
                </wp:positionV>
                <wp:extent cx="2671445" cy="1990090"/>
                <wp:effectExtent l="0" t="0" r="0" b="3810"/>
                <wp:wrapTopAndBottom distT="152400" distB="152400"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990090"/>
                        </a:xfrm>
                        <a:prstGeom prst="rect">
                          <a:avLst/>
                        </a:prstGeom>
                        <a:solidFill>
                          <a:srgbClr val="B0D0C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095990" w14:textId="2BFCE065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 w:eastAsia="en-GB"/>
                              </w:rPr>
                            </w:pPr>
                          </w:p>
                          <w:p w14:paraId="7ABDB669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B0BD6D3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03D4014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78D040E3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8564DF5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383CFE1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62CAC03B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73D7AF1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A7E94FC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6A407819" w14:textId="77777777" w:rsidR="000059AF" w:rsidRPr="000059AF" w:rsidRDefault="000059AF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EA5FF" id="_x0000_s1030" style="position:absolute;margin-left:327.6pt;margin-top:0;width:210.35pt;height:156.7pt;z-index:2515998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" fillcolor="#b0d0cc" stroked="f" strokeweight="1pt">
                <v:stroke miterlimit="4"/>
                <v:textbox>
                  <w:txbxContent>
                    <w:p w14:paraId="4D095990" w14:textId="2BFCE065" w:rsidR="000059AF" w:rsidRPr="000059AF" w:rsidRDefault="000059AF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 w:eastAsia="en-GB"/>
                        </w:rPr>
                      </w:pPr>
                    </w:p>
                    <w:p w14:paraId="7ABDB669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5B0BD6D3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703D4014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78D040E3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68564DF5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3383CFE1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62CAC03B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173D7AF1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A7E94FC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6A407819" w14:textId="77777777" w:rsidR="000059AF" w:rsidRPr="000059AF" w:rsidRDefault="000059AF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515C3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9CE28A8" wp14:editId="2BBF594E">
                <wp:simplePos x="0" y="0"/>
                <wp:positionH relativeFrom="column">
                  <wp:posOffset>4159885</wp:posOffset>
                </wp:positionH>
                <wp:positionV relativeFrom="paragraph">
                  <wp:posOffset>1804324</wp:posOffset>
                </wp:positionV>
                <wp:extent cx="2680335" cy="992251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335" cy="9922510"/>
                        </a:xfrm>
                        <a:prstGeom prst="rect">
                          <a:avLst/>
                        </a:prstGeom>
                        <a:solidFill>
                          <a:srgbClr val="33384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0D3AF3" w14:textId="7D4B88FA" w:rsidR="00C16176" w:rsidRPr="00C16176" w:rsidRDefault="00C16176" w:rsidP="002E7DF2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  <w:p w14:paraId="399B6CE5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AAD6755" w14:textId="77777777" w:rsidR="00C16176" w:rsidRPr="00C16176" w:rsidRDefault="00C16176" w:rsidP="002E7DF2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  <w:p w14:paraId="0961EF10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F88F1BE" w14:textId="0D1D01B9" w:rsidR="00C16176" w:rsidRPr="00C16176" w:rsidRDefault="00C16176" w:rsidP="002E7DF2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  <w:p w14:paraId="03AECC03" w14:textId="77777777" w:rsidR="00000000" w:rsidRDefault="004A290A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EEED28B" w14:textId="63D5353A" w:rsidR="00C16176" w:rsidRPr="00C16176" w:rsidRDefault="00C16176" w:rsidP="002E7DF2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E28A8" id="Rectangle 5" o:spid="_x0000_s1031" style="position:absolute;margin-left:327.55pt;margin-top:142.05pt;width:211.05pt;height:781.3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" fillcolor="#333847" stroked="f" strokeweight="1pt">
                <v:stroke miterlimit="4"/>
                <v:textbox inset="8pt,8pt,8pt,8pt">
                  <w:txbxContent>
                    <w:p w14:paraId="7F0D3AF3" w14:textId="7D4B88FA" w:rsidR="00C16176" w:rsidRPr="00C16176" w:rsidRDefault="00C16176" w:rsidP="002E7DF2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  <w:p w14:paraId="399B6CE5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1AAD6755" w14:textId="77777777" w:rsidR="00C16176" w:rsidRPr="00C16176" w:rsidRDefault="00C16176" w:rsidP="002E7DF2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  <w:p w14:paraId="0961EF10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3F88F1BE" w14:textId="0D1D01B9" w:rsidR="00C16176" w:rsidRPr="00C16176" w:rsidRDefault="00C16176" w:rsidP="002E7DF2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  <w:p w14:paraId="03AECC03" w14:textId="77777777" w:rsidR="00000000" w:rsidRDefault="004A290A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EEED28B" w14:textId="63D5353A" w:rsidR="00C16176" w:rsidRPr="00C16176" w:rsidRDefault="00C16176" w:rsidP="002E7DF2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A9026A" w14:textId="6B4CA5B7" w:rsidR="001B7297" w:rsidRDefault="001B7297" w:rsidP="002E7DF2">
      <w:pPr>
        <w:rPr>
          <w:color w:val="404040" w:themeColor="text1" w:themeTint="BF"/>
        </w:rPr>
      </w:pPr>
    </w:p>
    <w:p w14:paraId="545AC674" w14:textId="3F9C0F67" w:rsidR="000241C1" w:rsidRDefault="000241C1" w:rsidP="002E7DF2">
      <w:pPr>
        <w:rPr>
          <w:color w:val="404040" w:themeColor="text1" w:themeTint="BF"/>
        </w:rPr>
      </w:pPr>
    </w:p>
    <w:p w14:paraId="04FEE092" w14:textId="4AFCC910" w:rsidR="00A74CA0" w:rsidRDefault="00A74CA0" w:rsidP="002E7DF2">
      <w:pPr>
        <w:rPr>
          <w:color w:val="404040" w:themeColor="text1" w:themeTint="BF"/>
        </w:rPr>
      </w:pPr>
    </w:p>
    <w:p w14:paraId="4E93CFBB" w14:textId="1F99FCE1" w:rsidR="00A74CA0" w:rsidRDefault="00C52289" w:rsidP="002E7DF2">
      <w:pPr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8DDEFD6" wp14:editId="62EBFD76">
                <wp:simplePos x="0" y="0"/>
                <wp:positionH relativeFrom="column">
                  <wp:posOffset>4304030</wp:posOffset>
                </wp:positionH>
                <wp:positionV relativeFrom="paragraph">
                  <wp:posOffset>3118485</wp:posOffset>
                </wp:positionV>
                <wp:extent cx="2035175" cy="1726565"/>
                <wp:effectExtent l="0" t="0" r="0" b="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17265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3600B" w14:textId="77777777" w:rsidR="00AC25BB" w:rsidRPr="007F024B" w:rsidRDefault="00AC25BB" w:rsidP="007F024B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>PROFESSIONAL QUALIFICATIONS</w:t>
                            </w:r>
                          </w:p>
                          <w:p w14:paraId="47387497" w14:textId="77777777" w:rsidR="00AC25BB" w:rsidRPr="007F024B" w:rsidRDefault="00AC25BB" w:rsidP="00AD4AC0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proofErr w:type="spellStart"/>
                            <w:r w:rsidRPr="007F024B">
                              <w:rPr>
                                <w:color w:val="FFFFFF" w:themeColor="background1"/>
                                <w:lang w:val="es-ES_tradnl"/>
                              </w:rPr>
                              <w:t>Pellentesque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porta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  <w:lang w:val="es-ES_tradnl"/>
                              </w:rPr>
                              <w:t>ligula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  <w:lang w:val="es-ES_tradnl"/>
                              </w:rPr>
                              <w:t>felis</w:t>
                            </w:r>
                            <w:proofErr w:type="spellEnd"/>
                          </w:p>
                          <w:p w14:paraId="5BDDA297" w14:textId="77777777" w:rsidR="00AC25BB" w:rsidRPr="007F024B" w:rsidRDefault="00AC25BB" w:rsidP="00AD4AC0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 xml:space="preserve">Lorem ipsum dolor sit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</w:p>
                          <w:p w14:paraId="60B35D9C" w14:textId="77777777" w:rsidR="00AC25BB" w:rsidRPr="007F024B" w:rsidRDefault="00AC25BB" w:rsidP="00AD4AC0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 xml:space="preserve">At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tristique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odio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ultrices</w:t>
                            </w:r>
                            <w:proofErr w:type="spellEnd"/>
                            <w:r w:rsidRPr="007F024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7F024B">
                              <w:rPr>
                                <w:color w:val="FFFFFF" w:themeColor="background1"/>
                              </w:rPr>
                              <w:t>ut.</w:t>
                            </w:r>
                            <w:proofErr w:type="spellEnd"/>
                          </w:p>
                          <w:p w14:paraId="3BC14D8B" w14:textId="269CF1AD" w:rsidR="00AC25BB" w:rsidRPr="007F024B" w:rsidRDefault="00AC25BB" w:rsidP="00387C38">
                            <w:pPr>
                              <w:pStyle w:val="Default"/>
                              <w:rPr>
                                <w:rFonts w:eastAsia="Trebuchet MS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DEFD6" id="_x0000_s1032" type="#_x0000_t202" style="position:absolute;margin-left:338.9pt;margin-top:245.55pt;width:160.25pt;height:135.9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4A73600B" w14:textId="77777777" w:rsidR="00AC25BB" w:rsidRPr="007F024B" w:rsidRDefault="00AC25BB" w:rsidP="007F024B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>PROFESSIONAL QUALIFICATIONS</w:t>
                      </w:r>
                    </w:p>
                    <w:p w14:paraId="47387497" w14:textId="77777777" w:rsidR="00AC25BB" w:rsidRPr="007F024B" w:rsidRDefault="00AC25BB" w:rsidP="00AD4AC0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color w:val="FFFFFF" w:themeColor="background1"/>
                          <w:lang w:val="es-ES_tradnl"/>
                        </w:rPr>
                      </w:pPr>
                      <w:proofErr w:type="spellStart"/>
                      <w:r w:rsidRPr="007F024B">
                        <w:rPr>
                          <w:color w:val="FFFFFF" w:themeColor="background1"/>
                          <w:lang w:val="es-ES_tradnl"/>
                        </w:rPr>
                        <w:t>Pellentesque</w:t>
                      </w:r>
                      <w:proofErr w:type="spellEnd"/>
                      <w:r w:rsidRPr="007F024B">
                        <w:rPr>
                          <w:color w:val="FFFFFF" w:themeColor="background1"/>
                          <w:lang w:val="es-ES_tradnl"/>
                        </w:rPr>
                        <w:t xml:space="preserve"> porta </w:t>
                      </w:r>
                      <w:proofErr w:type="spellStart"/>
                      <w:r w:rsidRPr="007F024B">
                        <w:rPr>
                          <w:color w:val="FFFFFF" w:themeColor="background1"/>
                          <w:lang w:val="es-ES_tradnl"/>
                        </w:rPr>
                        <w:t>ligula</w:t>
                      </w:r>
                      <w:proofErr w:type="spellEnd"/>
                      <w:r w:rsidRPr="007F024B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  <w:lang w:val="es-ES_tradnl"/>
                        </w:rPr>
                        <w:t>felis</w:t>
                      </w:r>
                      <w:proofErr w:type="spellEnd"/>
                    </w:p>
                    <w:p w14:paraId="5BDDA297" w14:textId="77777777" w:rsidR="00AC25BB" w:rsidRPr="007F024B" w:rsidRDefault="00AC25BB" w:rsidP="00AD4AC0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 xml:space="preserve">Lorem ipsum dolor sit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amet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elit</w:t>
                      </w:r>
                      <w:proofErr w:type="spellEnd"/>
                    </w:p>
                    <w:p w14:paraId="60B35D9C" w14:textId="77777777" w:rsidR="00AC25BB" w:rsidRPr="007F024B" w:rsidRDefault="00AC25BB" w:rsidP="00AD4AC0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 xml:space="preserve">At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tristique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odio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ultrices</w:t>
                      </w:r>
                      <w:proofErr w:type="spellEnd"/>
                      <w:r w:rsidRPr="007F024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7F024B">
                        <w:rPr>
                          <w:color w:val="FFFFFF" w:themeColor="background1"/>
                        </w:rPr>
                        <w:t>ut.</w:t>
                      </w:r>
                      <w:proofErr w:type="spellEnd"/>
                    </w:p>
                    <w:p w14:paraId="3BC14D8B" w14:textId="269CF1AD" w:rsidR="00AC25BB" w:rsidRPr="007F024B" w:rsidRDefault="00AC25BB" w:rsidP="00387C38">
                      <w:pPr>
                        <w:pStyle w:val="Default"/>
                        <w:rPr>
                          <w:rFonts w:eastAsia="Trebuchet MS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6C7F11" wp14:editId="7193E6F5">
                <wp:simplePos x="0" y="0"/>
                <wp:positionH relativeFrom="column">
                  <wp:posOffset>4349115</wp:posOffset>
                </wp:positionH>
                <wp:positionV relativeFrom="paragraph">
                  <wp:posOffset>2822575</wp:posOffset>
                </wp:positionV>
                <wp:extent cx="1997975" cy="3175"/>
                <wp:effectExtent l="12700" t="12700" r="8890" b="22225"/>
                <wp:wrapNone/>
                <wp:docPr id="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975" cy="317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FDD05" id="officeArt object" o:spid="_x0000_s1026" style="position:absolute;flip:x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45pt,222.25pt" to="499.75pt,2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" strokecolor="white [3212]" strokeweight="1.5pt">
                <v:stroke miterlimit="4" joinstyle="miter"/>
              </v:lin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D105A35" wp14:editId="02F93E27">
                <wp:simplePos x="0" y="0"/>
                <wp:positionH relativeFrom="column">
                  <wp:posOffset>4304030</wp:posOffset>
                </wp:positionH>
                <wp:positionV relativeFrom="paragraph">
                  <wp:posOffset>1421765</wp:posOffset>
                </wp:positionV>
                <wp:extent cx="2035175" cy="1134745"/>
                <wp:effectExtent l="0" t="0" r="0" b="0"/>
                <wp:wrapNone/>
                <wp:docPr id="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1134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2E2E21" w14:textId="77777777" w:rsidR="009048FF" w:rsidRPr="007F024B" w:rsidRDefault="009048FF" w:rsidP="007F024B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>EDUCATION</w:t>
                            </w:r>
                          </w:p>
                          <w:p w14:paraId="0BAC94B6" w14:textId="77777777" w:rsidR="009048FF" w:rsidRPr="007F024B" w:rsidRDefault="009048FF" w:rsidP="00C97700">
                            <w:pPr>
                              <w:rPr>
                                <w:rFonts w:eastAsia="Trebuchet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Institution</w:t>
                            </w:r>
                          </w:p>
                          <w:p w14:paraId="76D1D318" w14:textId="77777777" w:rsidR="009048FF" w:rsidRPr="007F024B" w:rsidRDefault="009048FF" w:rsidP="00C97700">
                            <w:pPr>
                              <w:rPr>
                                <w:rFonts w:eastAsia="Trebuchet MS"/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</w:p>
                          <w:p w14:paraId="6A9C3CC6" w14:textId="77777777" w:rsidR="009048FF" w:rsidRPr="007F024B" w:rsidRDefault="009048FF" w:rsidP="00C97700">
                            <w:pPr>
                              <w:rPr>
                                <w:rFonts w:eastAsia="Trebuchet MS"/>
                                <w:color w:val="FFFFFF" w:themeColor="background1"/>
                              </w:rPr>
                            </w:pPr>
                          </w:p>
                          <w:p w14:paraId="06D457EB" w14:textId="77777777" w:rsidR="009048FF" w:rsidRPr="007F024B" w:rsidRDefault="009048FF" w:rsidP="00C97700">
                            <w:pPr>
                              <w:rPr>
                                <w:rFonts w:eastAsia="Trebuchet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Institution</w:t>
                            </w:r>
                          </w:p>
                          <w:p w14:paraId="1A51C123" w14:textId="7D7ED817" w:rsidR="009048FF" w:rsidRPr="007F024B" w:rsidRDefault="009048FF" w:rsidP="00C97700">
                            <w:pPr>
                              <w:rPr>
                                <w:rFonts w:eastAsia="Trebuchet MS"/>
                                <w:color w:val="FFFFFF" w:themeColor="background1"/>
                              </w:rPr>
                            </w:pPr>
                            <w:r w:rsidRPr="007F024B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05A35" id="_x0000_s1033" type="#_x0000_t202" style="position:absolute;margin-left:338.9pt;margin-top:111.95pt;width:160.25pt;height:89.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492E2E21" w14:textId="77777777" w:rsidR="009048FF" w:rsidRPr="007F024B" w:rsidRDefault="009048FF" w:rsidP="007F024B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>EDUCATION</w:t>
                      </w:r>
                    </w:p>
                    <w:p w14:paraId="0BAC94B6" w14:textId="77777777" w:rsidR="009048FF" w:rsidRPr="007F024B" w:rsidRDefault="009048FF" w:rsidP="00C97700">
                      <w:pPr>
                        <w:rPr>
                          <w:rFonts w:eastAsia="Trebuchet MS"/>
                          <w:b/>
                          <w:bCs/>
                          <w:color w:val="FFFFFF" w:themeColor="background1"/>
                        </w:rPr>
                      </w:pPr>
                      <w:r w:rsidRPr="007F024B">
                        <w:rPr>
                          <w:b/>
                          <w:bCs/>
                          <w:color w:val="FFFFFF" w:themeColor="background1"/>
                        </w:rPr>
                        <w:t>Institution</w:t>
                      </w:r>
                    </w:p>
                    <w:p w14:paraId="76D1D318" w14:textId="77777777" w:rsidR="009048FF" w:rsidRPr="007F024B" w:rsidRDefault="009048FF" w:rsidP="00C97700">
                      <w:pPr>
                        <w:rPr>
                          <w:rFonts w:eastAsia="Trebuchet MS"/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>Qualification</w:t>
                      </w:r>
                    </w:p>
                    <w:p w14:paraId="6A9C3CC6" w14:textId="77777777" w:rsidR="009048FF" w:rsidRPr="007F024B" w:rsidRDefault="009048FF" w:rsidP="00C97700">
                      <w:pPr>
                        <w:rPr>
                          <w:rFonts w:eastAsia="Trebuchet MS"/>
                          <w:color w:val="FFFFFF" w:themeColor="background1"/>
                        </w:rPr>
                      </w:pPr>
                    </w:p>
                    <w:p w14:paraId="06D457EB" w14:textId="77777777" w:rsidR="009048FF" w:rsidRPr="007F024B" w:rsidRDefault="009048FF" w:rsidP="00C97700">
                      <w:pPr>
                        <w:rPr>
                          <w:rFonts w:eastAsia="Trebuchet MS"/>
                          <w:b/>
                          <w:bCs/>
                          <w:color w:val="FFFFFF" w:themeColor="background1"/>
                        </w:rPr>
                      </w:pPr>
                      <w:r w:rsidRPr="007F024B">
                        <w:rPr>
                          <w:b/>
                          <w:bCs/>
                          <w:color w:val="FFFFFF" w:themeColor="background1"/>
                        </w:rPr>
                        <w:t>Institution</w:t>
                      </w:r>
                    </w:p>
                    <w:p w14:paraId="1A51C123" w14:textId="7D7ED817" w:rsidR="009048FF" w:rsidRPr="007F024B" w:rsidRDefault="009048FF" w:rsidP="00C97700">
                      <w:pPr>
                        <w:rPr>
                          <w:rFonts w:eastAsia="Trebuchet MS"/>
                          <w:color w:val="FFFFFF" w:themeColor="background1"/>
                        </w:rPr>
                      </w:pPr>
                      <w:r w:rsidRPr="007F024B">
                        <w:rPr>
                          <w:color w:val="FFFFFF" w:themeColor="background1"/>
                        </w:rPr>
                        <w:t>Qualification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720638" wp14:editId="7094A2C7">
                <wp:simplePos x="0" y="0"/>
                <wp:positionH relativeFrom="column">
                  <wp:posOffset>4349115</wp:posOffset>
                </wp:positionH>
                <wp:positionV relativeFrom="paragraph">
                  <wp:posOffset>1130300</wp:posOffset>
                </wp:positionV>
                <wp:extent cx="1997710" cy="3175"/>
                <wp:effectExtent l="12700" t="12700" r="8890" b="22225"/>
                <wp:wrapNone/>
                <wp:docPr id="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710" cy="317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70518" id="officeArt object" o:spid="_x0000_s1026" style="position:absolute;flip:x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45pt,89pt" to="499.75pt,8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" strokecolor="white [3212]" strokeweight="1.5pt">
                <v:stroke miterlimit="4" joinstyle="miter"/>
              </v:lin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6F1FDD" wp14:editId="03C42A90">
                <wp:simplePos x="0" y="0"/>
                <wp:positionH relativeFrom="column">
                  <wp:posOffset>-285115</wp:posOffset>
                </wp:positionH>
                <wp:positionV relativeFrom="paragraph">
                  <wp:posOffset>1266190</wp:posOffset>
                </wp:positionV>
                <wp:extent cx="4194810" cy="5716270"/>
                <wp:effectExtent l="0" t="0" r="0" b="0"/>
                <wp:wrapNone/>
                <wp:docPr id="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57162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413C33" w14:textId="77777777" w:rsidR="00A74CA0" w:rsidRPr="006D5FED" w:rsidRDefault="00A74CA0" w:rsidP="007F024B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B44CA6">
                              <w:rPr>
                                <w:color w:val="404040" w:themeColor="text1" w:themeTint="BF"/>
                              </w:rPr>
                              <w:t>EXPERIENCE</w:t>
                            </w:r>
                          </w:p>
                          <w:p w14:paraId="29AF5455" w14:textId="77777777" w:rsidR="00A74CA0" w:rsidRPr="006D5FED" w:rsidRDefault="00A74CA0" w:rsidP="00A74CA0">
                            <w:pPr>
                              <w:pStyle w:val="Default"/>
                              <w:spacing w:after="60" w:line="240" w:lineRule="auto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6D5FE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</w:rPr>
                              <w:t>Job Title Here</w:t>
                            </w:r>
                          </w:p>
                          <w:p w14:paraId="4643189F" w14:textId="77777777" w:rsidR="00A74CA0" w:rsidRPr="006D5FED" w:rsidRDefault="00A74CA0" w:rsidP="00BD30DD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Employer Name Here</w:t>
                            </w:r>
                          </w:p>
                          <w:p w14:paraId="17145A24" w14:textId="77777777" w:rsidR="00A74CA0" w:rsidRPr="006D5FED" w:rsidRDefault="00A74CA0" w:rsidP="00BD30DD">
                            <w:pPr>
                              <w:spacing w:after="80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2019-2020</w:t>
                            </w:r>
                          </w:p>
                          <w:p w14:paraId="02D2CA68" w14:textId="77777777" w:rsidR="00A74CA0" w:rsidRPr="006D5FED" w:rsidRDefault="00A74CA0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  <w:t xml:space="preserve">Integer libero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6BABBB84" w14:textId="77777777" w:rsidR="00A74CA0" w:rsidRPr="006D5FED" w:rsidRDefault="00A74CA0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ultrices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ut.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36459897" w14:textId="77777777" w:rsidR="00A74CA0" w:rsidRPr="006D5FED" w:rsidRDefault="00A74CA0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26FB96F9" w14:textId="77777777" w:rsidR="00A74CA0" w:rsidRPr="006D5FED" w:rsidRDefault="00A74CA0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Nullam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maximus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arcu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aliquet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sed. </w:t>
                            </w:r>
                          </w:p>
                          <w:p w14:paraId="1CDB9830" w14:textId="77777777" w:rsidR="00A74CA0" w:rsidRPr="006D5FED" w:rsidRDefault="00A74CA0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Integer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scelerisque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ipsum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sodales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nibh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quis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Maecenas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rutrum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2F6A3916" w14:textId="77777777" w:rsidR="00A74CA0" w:rsidRPr="006D5FED" w:rsidRDefault="00A74CA0" w:rsidP="00A74CA0">
                            <w:pPr>
                              <w:pStyle w:val="Default"/>
                              <w:ind w:left="351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  <w:p w14:paraId="191CDE0E" w14:textId="77777777" w:rsidR="00A74CA0" w:rsidRPr="006D5FED" w:rsidRDefault="00A74CA0" w:rsidP="00A74CA0">
                            <w:pPr>
                              <w:pStyle w:val="Default"/>
                              <w:spacing w:after="60" w:line="240" w:lineRule="auto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6D5FE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</w:rPr>
                              <w:t>Job Title Here</w:t>
                            </w:r>
                          </w:p>
                          <w:p w14:paraId="037F897E" w14:textId="77777777" w:rsidR="00A74CA0" w:rsidRPr="006D5FED" w:rsidRDefault="00A74CA0" w:rsidP="00BD30DD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Employer Name Here</w:t>
                            </w:r>
                          </w:p>
                          <w:p w14:paraId="4ECA6869" w14:textId="77777777" w:rsidR="00A74CA0" w:rsidRPr="006D5FED" w:rsidRDefault="00A74CA0" w:rsidP="00BD30DD">
                            <w:pPr>
                              <w:spacing w:after="80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2018-2019</w:t>
                            </w:r>
                          </w:p>
                          <w:p w14:paraId="76963B1A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  <w:t xml:space="preserve">Integer libero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7C66491B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ultrices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ut.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7B0F89F7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1E2CBDFF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Nullam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maximus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arcu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aliquet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sed. </w:t>
                            </w:r>
                          </w:p>
                          <w:p w14:paraId="35819D74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Integer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scelerisque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ipsum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sodales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nibh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quis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Maecenas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rutrum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087BB5B1" w14:textId="77777777" w:rsidR="00A74CA0" w:rsidRPr="006D5FED" w:rsidRDefault="00A74CA0" w:rsidP="00A74CA0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0CF5FF47" w14:textId="77777777" w:rsidR="00A74CA0" w:rsidRPr="006D5FED" w:rsidRDefault="00A74CA0" w:rsidP="00A74CA0">
                            <w:pPr>
                              <w:pStyle w:val="Default"/>
                              <w:spacing w:after="60" w:line="240" w:lineRule="auto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6D5FE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</w:rPr>
                              <w:t>Job Title Here</w:t>
                            </w:r>
                          </w:p>
                          <w:p w14:paraId="544EEE34" w14:textId="77777777" w:rsidR="00A74CA0" w:rsidRPr="006D5FED" w:rsidRDefault="00A74CA0" w:rsidP="00BD30DD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Employer Name Here</w:t>
                            </w:r>
                          </w:p>
                          <w:p w14:paraId="73152F8F" w14:textId="77777777" w:rsidR="00A74CA0" w:rsidRPr="006D5FED" w:rsidRDefault="00A74CA0" w:rsidP="00BD30DD">
                            <w:pPr>
                              <w:spacing w:after="80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2017-2018</w:t>
                            </w:r>
                          </w:p>
                          <w:p w14:paraId="47C58C8E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  <w:t xml:space="preserve">Integer libero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00ADFF27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ultrices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ut.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2E222D4C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703083F1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Nullam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maximus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arcu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aliquet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sed. </w:t>
                            </w:r>
                          </w:p>
                          <w:p w14:paraId="104296E6" w14:textId="77777777" w:rsidR="00510DEE" w:rsidRPr="006D5FED" w:rsidRDefault="00510DEE" w:rsidP="00510DEE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Integer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scelerisque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ipsum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sodales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nibh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quis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Maecenas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rutrum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0FB75D44" w14:textId="77777777" w:rsidR="00A74CA0" w:rsidRPr="006D5FED" w:rsidRDefault="00A74CA0" w:rsidP="00A74CA0">
                            <w:pPr>
                              <w:pStyle w:val="Default"/>
                              <w:ind w:left="417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1FDD" id="_x0000_s1034" type="#_x0000_t202" style="position:absolute;margin-left:-22.45pt;margin-top:99.7pt;width:330.3pt;height:450.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68413C33" w14:textId="77777777" w:rsidR="00A74CA0" w:rsidRPr="006D5FED" w:rsidRDefault="00A74CA0" w:rsidP="007F024B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PROFESSIONAL </w:t>
                      </w:r>
                      <w:r w:rsidRPr="00B44CA6">
                        <w:rPr>
                          <w:color w:val="404040" w:themeColor="text1" w:themeTint="BF"/>
                        </w:rPr>
                        <w:t>EXPERIENCE</w:t>
                      </w:r>
                    </w:p>
                    <w:p w14:paraId="29AF5455" w14:textId="77777777" w:rsidR="00A74CA0" w:rsidRPr="006D5FED" w:rsidRDefault="00A74CA0" w:rsidP="00A74CA0">
                      <w:pPr>
                        <w:pStyle w:val="Default"/>
                        <w:spacing w:after="60" w:line="240" w:lineRule="auto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6D5FED">
                        <w:rPr>
                          <w:rFonts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/>
                        </w:rPr>
                        <w:t>Job Title Here</w:t>
                      </w:r>
                    </w:p>
                    <w:p w14:paraId="4643189F" w14:textId="77777777" w:rsidR="00A74CA0" w:rsidRPr="006D5FED" w:rsidRDefault="00A74CA0" w:rsidP="00BD30DD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Employer Name Here</w:t>
                      </w:r>
                    </w:p>
                    <w:p w14:paraId="17145A24" w14:textId="77777777" w:rsidR="00A74CA0" w:rsidRPr="006D5FED" w:rsidRDefault="00A74CA0" w:rsidP="00BD30DD">
                      <w:pPr>
                        <w:spacing w:after="80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2019-2020</w:t>
                      </w:r>
                    </w:p>
                    <w:p w14:paraId="02D2CA68" w14:textId="77777777" w:rsidR="00A74CA0" w:rsidRPr="006D5FED" w:rsidRDefault="00A74CA0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  <w:r w:rsidRPr="006D5FED">
                        <w:rPr>
                          <w:color w:val="404040" w:themeColor="text1" w:themeTint="BF"/>
                        </w:rPr>
                        <w:br/>
                        <w:t xml:space="preserve">Integer libero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6BABBB84" w14:textId="77777777" w:rsidR="00A74CA0" w:rsidRPr="006D5FED" w:rsidRDefault="00A74CA0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ultrices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ut.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14:paraId="36459897" w14:textId="77777777" w:rsidR="00A74CA0" w:rsidRPr="006D5FED" w:rsidRDefault="00A74CA0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26FB96F9" w14:textId="77777777" w:rsidR="00A74CA0" w:rsidRPr="006D5FED" w:rsidRDefault="00A74CA0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Nullam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maximus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arcu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aliquet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sed. </w:t>
                      </w:r>
                    </w:p>
                    <w:p w14:paraId="1CDB9830" w14:textId="77777777" w:rsidR="00A74CA0" w:rsidRPr="006D5FED" w:rsidRDefault="00A74CA0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Integer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scelerisque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ipsum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sodales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nibh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quis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Maecenas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rutrum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2F6A3916" w14:textId="77777777" w:rsidR="00A74CA0" w:rsidRPr="006D5FED" w:rsidRDefault="00A74CA0" w:rsidP="00A74CA0">
                      <w:pPr>
                        <w:pStyle w:val="Default"/>
                        <w:ind w:left="351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  <w:p w14:paraId="191CDE0E" w14:textId="77777777" w:rsidR="00A74CA0" w:rsidRPr="006D5FED" w:rsidRDefault="00A74CA0" w:rsidP="00A74CA0">
                      <w:pPr>
                        <w:pStyle w:val="Default"/>
                        <w:spacing w:after="60" w:line="240" w:lineRule="auto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6D5FED">
                        <w:rPr>
                          <w:rFonts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/>
                        </w:rPr>
                        <w:t>Job Title Here</w:t>
                      </w:r>
                    </w:p>
                    <w:p w14:paraId="037F897E" w14:textId="77777777" w:rsidR="00A74CA0" w:rsidRPr="006D5FED" w:rsidRDefault="00A74CA0" w:rsidP="00BD30DD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Employer Name Here</w:t>
                      </w:r>
                    </w:p>
                    <w:p w14:paraId="4ECA6869" w14:textId="77777777" w:rsidR="00A74CA0" w:rsidRPr="006D5FED" w:rsidRDefault="00A74CA0" w:rsidP="00BD30DD">
                      <w:pPr>
                        <w:spacing w:after="80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2018-2019</w:t>
                      </w:r>
                    </w:p>
                    <w:p w14:paraId="76963B1A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  <w:r w:rsidRPr="006D5FED">
                        <w:rPr>
                          <w:color w:val="404040" w:themeColor="text1" w:themeTint="BF"/>
                        </w:rPr>
                        <w:br/>
                        <w:t xml:space="preserve">Integer libero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7C66491B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ultrices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ut.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14:paraId="7B0F89F7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1E2CBDFF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Nullam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maximus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arcu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aliquet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sed. </w:t>
                      </w:r>
                    </w:p>
                    <w:p w14:paraId="35819D74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Integer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scelerisque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ipsum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sodales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nibh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quis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Maecenas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rutrum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087BB5B1" w14:textId="77777777" w:rsidR="00A74CA0" w:rsidRPr="006D5FED" w:rsidRDefault="00A74CA0" w:rsidP="00A74CA0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  <w:p w14:paraId="0CF5FF47" w14:textId="77777777" w:rsidR="00A74CA0" w:rsidRPr="006D5FED" w:rsidRDefault="00A74CA0" w:rsidP="00A74CA0">
                      <w:pPr>
                        <w:pStyle w:val="Default"/>
                        <w:spacing w:after="60" w:line="240" w:lineRule="auto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6D5FED">
                        <w:rPr>
                          <w:rFonts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/>
                        </w:rPr>
                        <w:t>Job Title Here</w:t>
                      </w:r>
                    </w:p>
                    <w:p w14:paraId="544EEE34" w14:textId="77777777" w:rsidR="00A74CA0" w:rsidRPr="006D5FED" w:rsidRDefault="00A74CA0" w:rsidP="00BD30DD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Employer Name Here</w:t>
                      </w:r>
                    </w:p>
                    <w:p w14:paraId="73152F8F" w14:textId="77777777" w:rsidR="00A74CA0" w:rsidRPr="006D5FED" w:rsidRDefault="00A74CA0" w:rsidP="00BD30DD">
                      <w:pPr>
                        <w:spacing w:after="80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2017-2018</w:t>
                      </w:r>
                    </w:p>
                    <w:p w14:paraId="47C58C8E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  <w:r w:rsidRPr="006D5FED">
                        <w:rPr>
                          <w:color w:val="404040" w:themeColor="text1" w:themeTint="BF"/>
                        </w:rPr>
                        <w:br/>
                        <w:t xml:space="preserve">Integer libero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00ADFF27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ultrices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ut.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14:paraId="2E222D4C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703083F1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Nullam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maximus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arcu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aliquet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sed. </w:t>
                      </w:r>
                    </w:p>
                    <w:p w14:paraId="104296E6" w14:textId="77777777" w:rsidR="00510DEE" w:rsidRPr="006D5FED" w:rsidRDefault="00510DEE" w:rsidP="00510DEE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Integer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scelerisque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ipsum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sodales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nibh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quis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Maecenas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rutrum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0FB75D44" w14:textId="77777777" w:rsidR="00A74CA0" w:rsidRPr="006D5FED" w:rsidRDefault="00A74CA0" w:rsidP="00A74CA0">
                      <w:pPr>
                        <w:pStyle w:val="Default"/>
                        <w:ind w:left="417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04C41A" wp14:editId="4CDF82FB">
                <wp:simplePos x="0" y="0"/>
                <wp:positionH relativeFrom="column">
                  <wp:posOffset>-235585</wp:posOffset>
                </wp:positionH>
                <wp:positionV relativeFrom="paragraph">
                  <wp:posOffset>981710</wp:posOffset>
                </wp:positionV>
                <wp:extent cx="4198620" cy="0"/>
                <wp:effectExtent l="12700" t="12700" r="5080" b="12700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686E1" id="officeArt object" o:spid="_x0000_s1026" style="position:absolute;flip:x 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5pt,77.3pt" to="312.05pt,7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" strokecolor="#404040 [2429]" strokeweight="1.5pt">
                <v:stroke miterlimit="4" joinstyle="miter"/>
              </v:line>
            </w:pict>
          </mc:Fallback>
        </mc:AlternateContent>
      </w:r>
      <w:r w:rsidR="00A74CA0">
        <w:rPr>
          <w:color w:val="404040" w:themeColor="text1" w:themeTint="BF"/>
        </w:rPr>
        <w:br w:type="page"/>
      </w:r>
    </w:p>
    <w:p w14:paraId="0881B054" w14:textId="62C26582" w:rsidR="00A74CA0" w:rsidRDefault="00BB28F2" w:rsidP="00A74CA0">
      <w:pPr>
        <w:pStyle w:val="Default"/>
        <w:spacing w:line="300" w:lineRule="atLeast"/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BFA5AF" wp14:editId="5A21DD8F">
                <wp:simplePos x="0" y="0"/>
                <wp:positionH relativeFrom="column">
                  <wp:posOffset>-262890</wp:posOffset>
                </wp:positionH>
                <wp:positionV relativeFrom="paragraph">
                  <wp:posOffset>2101215</wp:posOffset>
                </wp:positionV>
                <wp:extent cx="4232910" cy="3859530"/>
                <wp:effectExtent l="0" t="0" r="0" b="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3859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EBD603" w14:textId="53AA396C" w:rsidR="006E0335" w:rsidRPr="007F024B" w:rsidRDefault="006E0335" w:rsidP="007F024B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7F024B">
                              <w:rPr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7F024B">
                              <w:rPr>
                                <w:rStyle w:val="Heading2Char"/>
                                <w:b/>
                                <w:bCs/>
                                <w:color w:val="404040" w:themeColor="text1" w:themeTint="BF"/>
                              </w:rPr>
                              <w:t>EXPERIENCE</w:t>
                            </w:r>
                            <w:r w:rsidR="00DA4F22" w:rsidRPr="007F024B">
                              <w:rPr>
                                <w:rStyle w:val="Heading2Char"/>
                                <w:b/>
                                <w:bCs/>
                                <w:color w:val="404040" w:themeColor="text1" w:themeTint="BF"/>
                              </w:rPr>
                              <w:t xml:space="preserve"> continued</w:t>
                            </w:r>
                          </w:p>
                          <w:p w14:paraId="59EEEC4A" w14:textId="77777777" w:rsidR="00464A06" w:rsidRPr="00510DEE" w:rsidRDefault="00464A06" w:rsidP="00B62AF2">
                            <w:pPr>
                              <w:pStyle w:val="Default"/>
                              <w:spacing w:after="60" w:line="240" w:lineRule="auto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510DEE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</w:rPr>
                              <w:t>Job Title Here</w:t>
                            </w:r>
                          </w:p>
                          <w:p w14:paraId="3DEBAE4C" w14:textId="77777777" w:rsidR="00464A06" w:rsidRPr="00510DEE" w:rsidRDefault="00464A06" w:rsidP="00D60E92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>Employer Name Here</w:t>
                            </w:r>
                          </w:p>
                          <w:p w14:paraId="158A642A" w14:textId="65E0F1AE" w:rsidR="00464A06" w:rsidRPr="00510DEE" w:rsidRDefault="00464A06" w:rsidP="00D60E92">
                            <w:pPr>
                              <w:spacing w:after="80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>201</w:t>
                            </w:r>
                            <w:r w:rsidR="00DA4F22" w:rsidRPr="00510DEE">
                              <w:rPr>
                                <w:color w:val="404040" w:themeColor="text1" w:themeTint="BF"/>
                              </w:rPr>
                              <w:t>6</w:t>
                            </w:r>
                            <w:r w:rsidRPr="00510DEE">
                              <w:rPr>
                                <w:color w:val="404040" w:themeColor="text1" w:themeTint="BF"/>
                              </w:rPr>
                              <w:t>-20</w:t>
                            </w:r>
                            <w:r w:rsidR="00DA4F22" w:rsidRPr="00510DEE">
                              <w:rPr>
                                <w:color w:val="404040" w:themeColor="text1" w:themeTint="BF"/>
                              </w:rPr>
                              <w:t>17</w:t>
                            </w:r>
                          </w:p>
                          <w:p w14:paraId="79316ED4" w14:textId="1AFE3676" w:rsidR="00464A06" w:rsidRPr="00510DEE" w:rsidRDefault="00464A06" w:rsidP="00510DE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r w:rsidR="00183A05" w:rsidRPr="00510DEE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Integer libero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7875B778" w14:textId="77777777" w:rsidR="00464A06" w:rsidRPr="00510DEE" w:rsidRDefault="00464A06" w:rsidP="00510DE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ultrices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ut.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570C6B8E" w14:textId="77777777" w:rsidR="00464A06" w:rsidRPr="00510DEE" w:rsidRDefault="00464A06" w:rsidP="00510DE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12871542" w14:textId="77777777" w:rsidR="00464A06" w:rsidRPr="00510DEE" w:rsidRDefault="00464A06" w:rsidP="00510DE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Nullam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maximus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arcu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aliquet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sed. </w:t>
                            </w:r>
                          </w:p>
                          <w:p w14:paraId="63474351" w14:textId="23B56428" w:rsidR="00464A06" w:rsidRPr="00510DEE" w:rsidRDefault="00464A06" w:rsidP="00510DE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Integer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scelerisque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ipsum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sodales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nibh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quis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. Maecenas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sem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510DEE">
                              <w:rPr>
                                <w:color w:val="404040" w:themeColor="text1" w:themeTint="BF"/>
                              </w:rPr>
                              <w:t>rutrum</w:t>
                            </w:r>
                            <w:proofErr w:type="spellEnd"/>
                            <w:r w:rsidRPr="00510DEE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5770001" w14:textId="77777777" w:rsidR="006E0335" w:rsidRPr="00510DEE" w:rsidRDefault="006E0335" w:rsidP="00767F0B">
                            <w:pPr>
                              <w:pStyle w:val="Default"/>
                              <w:ind w:left="351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  <w:p w14:paraId="146489D0" w14:textId="77777777" w:rsidR="00461D02" w:rsidRPr="00510DEE" w:rsidRDefault="00461D02" w:rsidP="00461D02">
                            <w:pPr>
                              <w:pStyle w:val="Default"/>
                              <w:spacing w:after="60" w:line="240" w:lineRule="auto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510DEE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/>
                              </w:rPr>
                              <w:t>Job Title Here</w:t>
                            </w:r>
                          </w:p>
                          <w:p w14:paraId="7007A409" w14:textId="77777777" w:rsidR="00461D02" w:rsidRPr="00510DEE" w:rsidRDefault="00461D02" w:rsidP="00D60E92">
                            <w:pPr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>Employer Name Here</w:t>
                            </w:r>
                          </w:p>
                          <w:p w14:paraId="702CE54D" w14:textId="1FA05EE8" w:rsidR="00461D02" w:rsidRPr="00510DEE" w:rsidRDefault="00461D02" w:rsidP="00D60E92">
                            <w:pPr>
                              <w:spacing w:after="80"/>
                              <w:rPr>
                                <w:rFonts w:eastAsia="Trebuchet MS"/>
                                <w:color w:val="404040" w:themeColor="text1" w:themeTint="BF"/>
                              </w:rPr>
                            </w:pPr>
                            <w:r w:rsidRPr="00510DEE">
                              <w:rPr>
                                <w:color w:val="404040" w:themeColor="text1" w:themeTint="BF"/>
                              </w:rPr>
                              <w:t>201</w:t>
                            </w:r>
                            <w:r w:rsidR="00DA4F22" w:rsidRPr="00510DEE">
                              <w:rPr>
                                <w:color w:val="404040" w:themeColor="text1" w:themeTint="BF"/>
                              </w:rPr>
                              <w:t>5</w:t>
                            </w:r>
                            <w:r w:rsidRPr="00510DEE">
                              <w:rPr>
                                <w:color w:val="404040" w:themeColor="text1" w:themeTint="BF"/>
                              </w:rPr>
                              <w:t>-20</w:t>
                            </w:r>
                            <w:r w:rsidR="00511601" w:rsidRPr="00510DEE">
                              <w:rPr>
                                <w:color w:val="404040" w:themeColor="text1" w:themeTint="BF"/>
                              </w:rPr>
                              <w:t>1</w:t>
                            </w:r>
                            <w:r w:rsidR="00DA4F22" w:rsidRPr="00510DEE">
                              <w:rPr>
                                <w:color w:val="404040" w:themeColor="text1" w:themeTint="BF"/>
                              </w:rPr>
                              <w:t>6</w:t>
                            </w:r>
                          </w:p>
                          <w:p w14:paraId="0E1CCFE9" w14:textId="77777777" w:rsidR="00D60E92" w:rsidRPr="006D5FED" w:rsidRDefault="00D60E92" w:rsidP="00D60E9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  <w:t xml:space="preserve">Integer libero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0260D16D" w14:textId="77777777" w:rsidR="00D60E92" w:rsidRPr="006D5FED" w:rsidRDefault="00D60E92" w:rsidP="00D60E9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ultrices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ut.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574EE36A" w14:textId="77777777" w:rsidR="00D60E92" w:rsidRPr="006D5FED" w:rsidRDefault="00D60E92" w:rsidP="00D60E9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087748C8" w14:textId="77777777" w:rsidR="00D60E92" w:rsidRPr="006D5FED" w:rsidRDefault="00D60E92" w:rsidP="00D60E9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Nullam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lorem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lorem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maximus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arcu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aliquet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sed. </w:t>
                            </w:r>
                          </w:p>
                          <w:p w14:paraId="050D434A" w14:textId="63107B0C" w:rsidR="00C24257" w:rsidRPr="00D60E92" w:rsidRDefault="00D60E92" w:rsidP="00D60E9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Integer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facilisis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scelerisque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ipsum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ut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sodales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volutpat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nibh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quis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vulputate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. Maecenas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accumsan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sed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sem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</w:rPr>
                              <w:t>rutrum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A5AF" id="_x0000_s1035" type="#_x0000_t202" style="position:absolute;margin-left:-20.7pt;margin-top:165.45pt;width:333.3pt;height:303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14EBD603" w14:textId="53AA396C" w:rsidR="006E0335" w:rsidRPr="007F024B" w:rsidRDefault="006E0335" w:rsidP="007F024B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7F024B">
                        <w:rPr>
                          <w:color w:val="404040" w:themeColor="text1" w:themeTint="BF"/>
                        </w:rPr>
                        <w:t xml:space="preserve">PROFESSIONAL </w:t>
                      </w:r>
                      <w:r w:rsidRPr="007F024B">
                        <w:rPr>
                          <w:rStyle w:val="Heading2Char"/>
                          <w:b/>
                          <w:bCs/>
                          <w:color w:val="404040" w:themeColor="text1" w:themeTint="BF"/>
                        </w:rPr>
                        <w:t>EXPERIENCE</w:t>
                      </w:r>
                      <w:r w:rsidR="00DA4F22" w:rsidRPr="007F024B">
                        <w:rPr>
                          <w:rStyle w:val="Heading2Char"/>
                          <w:b/>
                          <w:bCs/>
                          <w:color w:val="404040" w:themeColor="text1" w:themeTint="BF"/>
                        </w:rPr>
                        <w:t xml:space="preserve"> continued</w:t>
                      </w:r>
                    </w:p>
                    <w:p w14:paraId="59EEEC4A" w14:textId="77777777" w:rsidR="00464A06" w:rsidRPr="00510DEE" w:rsidRDefault="00464A06" w:rsidP="00B62AF2">
                      <w:pPr>
                        <w:pStyle w:val="Default"/>
                        <w:spacing w:after="60" w:line="240" w:lineRule="auto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510DEE">
                        <w:rPr>
                          <w:rFonts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/>
                        </w:rPr>
                        <w:t>Job Title Here</w:t>
                      </w:r>
                    </w:p>
                    <w:p w14:paraId="3DEBAE4C" w14:textId="77777777" w:rsidR="00464A06" w:rsidRPr="00510DEE" w:rsidRDefault="00464A06" w:rsidP="00D60E92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>Employer Name Here</w:t>
                      </w:r>
                    </w:p>
                    <w:p w14:paraId="158A642A" w14:textId="65E0F1AE" w:rsidR="00464A06" w:rsidRPr="00510DEE" w:rsidRDefault="00464A06" w:rsidP="00D60E92">
                      <w:pPr>
                        <w:spacing w:after="80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>201</w:t>
                      </w:r>
                      <w:r w:rsidR="00DA4F22" w:rsidRPr="00510DEE">
                        <w:rPr>
                          <w:color w:val="404040" w:themeColor="text1" w:themeTint="BF"/>
                        </w:rPr>
                        <w:t>6</w:t>
                      </w:r>
                      <w:r w:rsidRPr="00510DEE">
                        <w:rPr>
                          <w:color w:val="404040" w:themeColor="text1" w:themeTint="BF"/>
                        </w:rPr>
                        <w:t>-20</w:t>
                      </w:r>
                      <w:r w:rsidR="00DA4F22" w:rsidRPr="00510DEE">
                        <w:rPr>
                          <w:color w:val="404040" w:themeColor="text1" w:themeTint="BF"/>
                        </w:rPr>
                        <w:t>17</w:t>
                      </w:r>
                    </w:p>
                    <w:p w14:paraId="79316ED4" w14:textId="1AFE3676" w:rsidR="00464A06" w:rsidRPr="00510DEE" w:rsidRDefault="00464A06" w:rsidP="00510DE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. </w:t>
                      </w:r>
                      <w:r w:rsidR="00183A05" w:rsidRPr="00510DEE">
                        <w:rPr>
                          <w:color w:val="404040" w:themeColor="text1" w:themeTint="BF"/>
                        </w:rPr>
                        <w:br/>
                      </w:r>
                      <w:r w:rsidRPr="00510DEE">
                        <w:rPr>
                          <w:color w:val="404040" w:themeColor="text1" w:themeTint="BF"/>
                        </w:rPr>
                        <w:t xml:space="preserve">Integer libero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7875B778" w14:textId="77777777" w:rsidR="00464A06" w:rsidRPr="00510DEE" w:rsidRDefault="00464A06" w:rsidP="00510DE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ultrices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ut.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14:paraId="570C6B8E" w14:textId="77777777" w:rsidR="00464A06" w:rsidRPr="00510DEE" w:rsidRDefault="00464A06" w:rsidP="00510DE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12871542" w14:textId="77777777" w:rsidR="00464A06" w:rsidRPr="00510DEE" w:rsidRDefault="00464A06" w:rsidP="00510DE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Nullam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maximus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arcu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aliquet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sed. </w:t>
                      </w:r>
                    </w:p>
                    <w:p w14:paraId="63474351" w14:textId="23B56428" w:rsidR="00464A06" w:rsidRPr="00510DEE" w:rsidRDefault="00464A06" w:rsidP="00510DE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 xml:space="preserve">Integer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scelerisque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ipsum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sodales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nibh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quis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. Maecenas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sem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510DEE">
                        <w:rPr>
                          <w:color w:val="404040" w:themeColor="text1" w:themeTint="BF"/>
                        </w:rPr>
                        <w:t>rutrum</w:t>
                      </w:r>
                      <w:proofErr w:type="spellEnd"/>
                      <w:r w:rsidRPr="00510DEE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15770001" w14:textId="77777777" w:rsidR="006E0335" w:rsidRPr="00510DEE" w:rsidRDefault="006E0335" w:rsidP="00767F0B">
                      <w:pPr>
                        <w:pStyle w:val="Default"/>
                        <w:ind w:left="351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  <w:p w14:paraId="146489D0" w14:textId="77777777" w:rsidR="00461D02" w:rsidRPr="00510DEE" w:rsidRDefault="00461D02" w:rsidP="00461D02">
                      <w:pPr>
                        <w:pStyle w:val="Default"/>
                        <w:spacing w:after="60" w:line="240" w:lineRule="auto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510DEE">
                        <w:rPr>
                          <w:rFonts w:cs="Arial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/>
                        </w:rPr>
                        <w:t>Job Title Here</w:t>
                      </w:r>
                    </w:p>
                    <w:p w14:paraId="7007A409" w14:textId="77777777" w:rsidR="00461D02" w:rsidRPr="00510DEE" w:rsidRDefault="00461D02" w:rsidP="00D60E92">
                      <w:pPr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>Employer Name Here</w:t>
                      </w:r>
                    </w:p>
                    <w:p w14:paraId="702CE54D" w14:textId="1FA05EE8" w:rsidR="00461D02" w:rsidRPr="00510DEE" w:rsidRDefault="00461D02" w:rsidP="00D60E92">
                      <w:pPr>
                        <w:spacing w:after="80"/>
                        <w:rPr>
                          <w:rFonts w:eastAsia="Trebuchet MS"/>
                          <w:color w:val="404040" w:themeColor="text1" w:themeTint="BF"/>
                        </w:rPr>
                      </w:pPr>
                      <w:r w:rsidRPr="00510DEE">
                        <w:rPr>
                          <w:color w:val="404040" w:themeColor="text1" w:themeTint="BF"/>
                        </w:rPr>
                        <w:t>201</w:t>
                      </w:r>
                      <w:r w:rsidR="00DA4F22" w:rsidRPr="00510DEE">
                        <w:rPr>
                          <w:color w:val="404040" w:themeColor="text1" w:themeTint="BF"/>
                        </w:rPr>
                        <w:t>5</w:t>
                      </w:r>
                      <w:r w:rsidRPr="00510DEE">
                        <w:rPr>
                          <w:color w:val="404040" w:themeColor="text1" w:themeTint="BF"/>
                        </w:rPr>
                        <w:t>-20</w:t>
                      </w:r>
                      <w:r w:rsidR="00511601" w:rsidRPr="00510DEE">
                        <w:rPr>
                          <w:color w:val="404040" w:themeColor="text1" w:themeTint="BF"/>
                        </w:rPr>
                        <w:t>1</w:t>
                      </w:r>
                      <w:r w:rsidR="00DA4F22" w:rsidRPr="00510DEE">
                        <w:rPr>
                          <w:color w:val="404040" w:themeColor="text1" w:themeTint="BF"/>
                        </w:rPr>
                        <w:t>6</w:t>
                      </w:r>
                    </w:p>
                    <w:p w14:paraId="0E1CCFE9" w14:textId="77777777" w:rsidR="00D60E92" w:rsidRPr="006D5FED" w:rsidRDefault="00D60E92" w:rsidP="00D60E9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  <w:r w:rsidRPr="006D5FED">
                        <w:rPr>
                          <w:color w:val="404040" w:themeColor="text1" w:themeTint="BF"/>
                        </w:rPr>
                        <w:br/>
                        <w:t xml:space="preserve">Integer libero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0260D16D" w14:textId="77777777" w:rsidR="00D60E92" w:rsidRPr="006D5FED" w:rsidRDefault="00D60E92" w:rsidP="00D60E9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ultrices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ut.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</w:p>
                    <w:p w14:paraId="574EE36A" w14:textId="77777777" w:rsidR="00D60E92" w:rsidRPr="006D5FED" w:rsidRDefault="00D60E92" w:rsidP="00D60E9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087748C8" w14:textId="77777777" w:rsidR="00D60E92" w:rsidRPr="006D5FED" w:rsidRDefault="00D60E92" w:rsidP="00D60E9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Nullam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lorem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lorem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maximus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arcu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aliquet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sed. </w:t>
                      </w:r>
                    </w:p>
                    <w:p w14:paraId="050D434A" w14:textId="63107B0C" w:rsidR="00C24257" w:rsidRPr="00D60E92" w:rsidRDefault="00D60E92" w:rsidP="00D60E9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 xml:space="preserve">Integer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facilisis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scelerisque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ipsum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ut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sodales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volutpat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nibh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quis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vulputate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. Maecenas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accumsan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sed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sem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</w:rPr>
                        <w:t>rutrum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1911F1" wp14:editId="137A692F">
                <wp:simplePos x="0" y="0"/>
                <wp:positionH relativeFrom="column">
                  <wp:posOffset>-220980</wp:posOffset>
                </wp:positionH>
                <wp:positionV relativeFrom="paragraph">
                  <wp:posOffset>6188710</wp:posOffset>
                </wp:positionV>
                <wp:extent cx="4198620" cy="0"/>
                <wp:effectExtent l="12700" t="12700" r="5080" b="12700"/>
                <wp:wrapNone/>
                <wp:docPr id="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8F8EC" id="officeArt object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487.3pt" to="313.2pt,48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" strokecolor="#404040 [2429]" strokeweight="1.5pt">
                <v:stroke miterlimit="4" joinstyle="miter"/>
              </v:lin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17570" wp14:editId="01CF9456">
                <wp:simplePos x="0" y="0"/>
                <wp:positionH relativeFrom="column">
                  <wp:posOffset>4288790</wp:posOffset>
                </wp:positionH>
                <wp:positionV relativeFrom="paragraph">
                  <wp:posOffset>4657090</wp:posOffset>
                </wp:positionV>
                <wp:extent cx="2035175" cy="2655570"/>
                <wp:effectExtent l="0" t="0" r="0" b="0"/>
                <wp:wrapNone/>
                <wp:docPr id="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2655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1FA955" w14:textId="2050BB63" w:rsidR="00A74CA0" w:rsidRPr="00B44CA6" w:rsidRDefault="00B064BF" w:rsidP="007F024B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</w:rPr>
                              <w:t>REFERENCES</w:t>
                            </w:r>
                          </w:p>
                          <w:p w14:paraId="6660C936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Reference Name</w:t>
                            </w:r>
                          </w:p>
                          <w:p w14:paraId="2A1407B1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Reference position</w:t>
                            </w:r>
                          </w:p>
                          <w:p w14:paraId="5D77DA6E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Employer Organisation</w:t>
                            </w:r>
                          </w:p>
                          <w:p w14:paraId="5A039297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07891 198271</w:t>
                            </w:r>
                          </w:p>
                          <w:p w14:paraId="30B041B2" w14:textId="6BA85E9D" w:rsidR="00A74CA0" w:rsidRPr="00B44CA6" w:rsidRDefault="005B4D01" w:rsidP="005B4D01">
                            <w:pPr>
                              <w:pStyle w:val="Default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B44CA6">
                              <w:rPr>
                                <w:rFonts w:cs="Arial"/>
                                <w:color w:val="FFFFFF" w:themeColor="background1"/>
                              </w:rPr>
                              <w:t>referencename@email.com</w:t>
                            </w:r>
                            <w:r w:rsidR="00A74CA0" w:rsidRPr="00B44CA6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354293D6" w14:textId="562E5AAC" w:rsidR="005B4D01" w:rsidRPr="00B44CA6" w:rsidRDefault="005B4D01" w:rsidP="005B4D01">
                            <w:pPr>
                              <w:pStyle w:val="Default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F0B110E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Reference Name</w:t>
                            </w:r>
                          </w:p>
                          <w:p w14:paraId="269A1669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Reference position</w:t>
                            </w:r>
                          </w:p>
                          <w:p w14:paraId="005A8933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Employer Organisation</w:t>
                            </w:r>
                          </w:p>
                          <w:p w14:paraId="2C4E0ED8" w14:textId="77777777" w:rsidR="005B4D01" w:rsidRPr="00B44CA6" w:rsidRDefault="005B4D01" w:rsidP="002E7DF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07891 198271</w:t>
                            </w:r>
                          </w:p>
                          <w:p w14:paraId="499C397B" w14:textId="77777777" w:rsidR="005B4D01" w:rsidRPr="00B44CA6" w:rsidRDefault="005B4D01" w:rsidP="005B4D01">
                            <w:pPr>
                              <w:pStyle w:val="Default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B44CA6">
                              <w:rPr>
                                <w:rFonts w:cs="Arial"/>
                                <w:color w:val="FFFFFF" w:themeColor="background1"/>
                              </w:rPr>
                              <w:t>referencename@email.com</w:t>
                            </w:r>
                            <w:r w:rsidRPr="00B44CA6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4B5961D5" w14:textId="77777777" w:rsidR="005B4D01" w:rsidRPr="00B44CA6" w:rsidRDefault="005B4D01" w:rsidP="005B4D01">
                            <w:pPr>
                              <w:pStyle w:val="Default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17570" id="_x0000_s1036" type="#_x0000_t202" style="position:absolute;margin-left:337.7pt;margin-top:366.7pt;width:160.25pt;height:20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491FA955" w14:textId="2050BB63" w:rsidR="00A74CA0" w:rsidRPr="00B44CA6" w:rsidRDefault="00B064BF" w:rsidP="007F024B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B44CA6">
                        <w:rPr>
                          <w:color w:val="FFFFFF" w:themeColor="background1"/>
                        </w:rPr>
                        <w:t>REFERENCES</w:t>
                      </w:r>
                    </w:p>
                    <w:p w14:paraId="6660C936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Reference Name</w:t>
                      </w:r>
                    </w:p>
                    <w:p w14:paraId="2A1407B1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Reference position</w:t>
                      </w:r>
                    </w:p>
                    <w:p w14:paraId="5D77DA6E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Employer Organisation</w:t>
                      </w:r>
                    </w:p>
                    <w:p w14:paraId="5A039297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07891 198271</w:t>
                      </w:r>
                    </w:p>
                    <w:p w14:paraId="30B041B2" w14:textId="6BA85E9D" w:rsidR="00A74CA0" w:rsidRPr="00B44CA6" w:rsidRDefault="005B4D01" w:rsidP="005B4D01">
                      <w:pPr>
                        <w:pStyle w:val="Default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B44CA6">
                        <w:rPr>
                          <w:rFonts w:cs="Arial"/>
                          <w:color w:val="FFFFFF" w:themeColor="background1"/>
                        </w:rPr>
                        <w:t>referencename@email.com</w:t>
                      </w:r>
                      <w:r w:rsidR="00A74CA0" w:rsidRPr="00B44CA6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354293D6" w14:textId="562E5AAC" w:rsidR="005B4D01" w:rsidRPr="00B44CA6" w:rsidRDefault="005B4D01" w:rsidP="005B4D01">
                      <w:pPr>
                        <w:pStyle w:val="Default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</w:p>
                    <w:p w14:paraId="3F0B110E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Reference Name</w:t>
                      </w:r>
                    </w:p>
                    <w:p w14:paraId="269A1669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Reference position</w:t>
                      </w:r>
                    </w:p>
                    <w:p w14:paraId="005A8933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Employer Organisation</w:t>
                      </w:r>
                    </w:p>
                    <w:p w14:paraId="2C4E0ED8" w14:textId="77777777" w:rsidR="005B4D01" w:rsidRPr="00B44CA6" w:rsidRDefault="005B4D01" w:rsidP="002E7DF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07891 198271</w:t>
                      </w:r>
                    </w:p>
                    <w:p w14:paraId="499C397B" w14:textId="77777777" w:rsidR="005B4D01" w:rsidRPr="00B44CA6" w:rsidRDefault="005B4D01" w:rsidP="005B4D01">
                      <w:pPr>
                        <w:pStyle w:val="Default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B44CA6">
                        <w:rPr>
                          <w:rFonts w:cs="Arial"/>
                          <w:color w:val="FFFFFF" w:themeColor="background1"/>
                        </w:rPr>
                        <w:t>referencename@email.com</w:t>
                      </w:r>
                      <w:r w:rsidRPr="00B44CA6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4B5961D5" w14:textId="77777777" w:rsidR="005B4D01" w:rsidRPr="00B44CA6" w:rsidRDefault="005B4D01" w:rsidP="005B4D01">
                      <w:pPr>
                        <w:pStyle w:val="Default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253EB" wp14:editId="31937A82">
                <wp:simplePos x="0" y="0"/>
                <wp:positionH relativeFrom="column">
                  <wp:posOffset>4337050</wp:posOffset>
                </wp:positionH>
                <wp:positionV relativeFrom="paragraph">
                  <wp:posOffset>4370070</wp:posOffset>
                </wp:positionV>
                <wp:extent cx="1997710" cy="3175"/>
                <wp:effectExtent l="12700" t="12700" r="8890" b="22225"/>
                <wp:wrapNone/>
                <wp:docPr id="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7710" cy="317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D0A2A" id="officeArt object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344.1pt" to="498.8pt,34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" strokecolor="white [3212]" strokeweight="1.5pt">
                <v:stroke miterlimit="4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704C8" wp14:editId="7BD575E2">
                <wp:simplePos x="0" y="0"/>
                <wp:positionH relativeFrom="column">
                  <wp:posOffset>4290060</wp:posOffset>
                </wp:positionH>
                <wp:positionV relativeFrom="paragraph">
                  <wp:posOffset>2099455</wp:posOffset>
                </wp:positionV>
                <wp:extent cx="2035175" cy="2438400"/>
                <wp:effectExtent l="0" t="0" r="0" b="0"/>
                <wp:wrapNone/>
                <wp:docPr id="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2438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C30599" w14:textId="77777777" w:rsidR="009C6E6B" w:rsidRPr="00B44CA6" w:rsidRDefault="009C6E6B" w:rsidP="007F024B">
                            <w:pPr>
                              <w:pStyle w:val="Heading2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/>
                              </w:rPr>
                              <w:t>PROFESSIONAL QUALIFICATIONS</w:t>
                            </w:r>
                          </w:p>
                          <w:p w14:paraId="52BA8C82" w14:textId="77777777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Qualification</w:t>
                            </w:r>
                          </w:p>
                          <w:p w14:paraId="59AD2D78" w14:textId="77777777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Qualification Institution</w:t>
                            </w:r>
                          </w:p>
                          <w:p w14:paraId="63B6310E" w14:textId="77777777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Lorem ipsum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dolor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 sit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amet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, </w:t>
                            </w:r>
                            <w:r w:rsidRPr="00B44CA6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  <w:lang w:val="en-GB" w:eastAsia="en-GB"/>
                              </w:rPr>
                              <w:t> 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consectetur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adipiscing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elit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 xml:space="preserve">. </w:t>
                            </w:r>
                            <w:r w:rsidRPr="00B44CA6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  <w:lang w:val="en-GB" w:eastAsia="en-GB"/>
                              </w:rPr>
                              <w:t> </w:t>
                            </w:r>
                          </w:p>
                          <w:p w14:paraId="0F5E0A61" w14:textId="77777777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</w:p>
                          <w:p w14:paraId="5F84C578" w14:textId="0F42C3CB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Qualification</w:t>
                            </w:r>
                          </w:p>
                          <w:p w14:paraId="03986F34" w14:textId="77777777" w:rsidR="009C6E6B" w:rsidRPr="00B44CA6" w:rsidRDefault="009C6E6B" w:rsidP="00E00622">
                            <w:pPr>
                              <w:rPr>
                                <w:color w:val="FFFFFF" w:themeColor="background1"/>
                                <w:lang w:val="en-GB" w:eastAsia="en-GB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  <w:lang w:val="en-GB" w:eastAsia="en-GB"/>
                              </w:rPr>
                              <w:t>Qualification Institution</w:t>
                            </w:r>
                          </w:p>
                          <w:p w14:paraId="2AF9A017" w14:textId="09EED2DE" w:rsidR="00A74CA0" w:rsidRPr="00B44CA6" w:rsidRDefault="009C6E6B" w:rsidP="00E006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44CA6">
                              <w:rPr>
                                <w:color w:val="FFFFFF" w:themeColor="background1"/>
                              </w:rPr>
                              <w:t xml:space="preserve">Lorem ipsum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</w:rPr>
                              <w:t>dolor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Pr="00B44CA6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</w:rPr>
                              <w:t> 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</w:rPr>
                              <w:t>consectetur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B44CA6">
                              <w:rPr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B44CA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04C8" id="_x0000_s1037" type="#_x0000_t202" style="position:absolute;margin-left:337.8pt;margin-top:165.3pt;width:160.25pt;height:19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16C30599" w14:textId="77777777" w:rsidR="009C6E6B" w:rsidRPr="00B44CA6" w:rsidRDefault="009C6E6B" w:rsidP="007F024B">
                      <w:pPr>
                        <w:pStyle w:val="Heading2"/>
                        <w:rPr>
                          <w:color w:val="FFFFFF" w:themeColor="background1"/>
                          <w:lang w:val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/>
                        </w:rPr>
                        <w:t>PROFESSIONAL QUALIFICATIONS</w:t>
                      </w:r>
                    </w:p>
                    <w:p w14:paraId="52BA8C82" w14:textId="77777777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Qualification</w:t>
                      </w:r>
                    </w:p>
                    <w:p w14:paraId="59AD2D78" w14:textId="77777777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Qualification Institution</w:t>
                      </w:r>
                    </w:p>
                    <w:p w14:paraId="63B6310E" w14:textId="77777777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Lorem ipsum </w:t>
                      </w:r>
                      <w:proofErr w:type="spellStart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dolor</w:t>
                      </w:r>
                      <w:proofErr w:type="spellEnd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 sit </w:t>
                      </w:r>
                      <w:proofErr w:type="spellStart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amet</w:t>
                      </w:r>
                      <w:proofErr w:type="spellEnd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, </w:t>
                      </w:r>
                      <w:r w:rsidRPr="00B44CA6">
                        <w:rPr>
                          <w:rFonts w:ascii="MS Gothic" w:eastAsia="MS Gothic" w:hAnsi="MS Gothic" w:cs="MS Gothic" w:hint="eastAsia"/>
                          <w:color w:val="FFFFFF" w:themeColor="background1"/>
                          <w:lang w:val="en-GB" w:eastAsia="en-GB"/>
                        </w:rPr>
                        <w:t> </w:t>
                      </w:r>
                      <w:proofErr w:type="spellStart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consectetur</w:t>
                      </w:r>
                      <w:proofErr w:type="spellEnd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adipiscing</w:t>
                      </w:r>
                      <w:proofErr w:type="spellEnd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elit</w:t>
                      </w:r>
                      <w:proofErr w:type="spellEnd"/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 xml:space="preserve">. </w:t>
                      </w:r>
                      <w:r w:rsidRPr="00B44CA6">
                        <w:rPr>
                          <w:rFonts w:ascii="MS Gothic" w:eastAsia="MS Gothic" w:hAnsi="MS Gothic" w:cs="MS Gothic" w:hint="eastAsia"/>
                          <w:color w:val="FFFFFF" w:themeColor="background1"/>
                          <w:lang w:val="en-GB" w:eastAsia="en-GB"/>
                        </w:rPr>
                        <w:t> </w:t>
                      </w:r>
                    </w:p>
                    <w:p w14:paraId="0F5E0A61" w14:textId="77777777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</w:p>
                    <w:p w14:paraId="5F84C578" w14:textId="0F42C3CB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Qualification</w:t>
                      </w:r>
                    </w:p>
                    <w:p w14:paraId="03986F34" w14:textId="77777777" w:rsidR="009C6E6B" w:rsidRPr="00B44CA6" w:rsidRDefault="009C6E6B" w:rsidP="00E00622">
                      <w:pPr>
                        <w:rPr>
                          <w:color w:val="FFFFFF" w:themeColor="background1"/>
                          <w:lang w:val="en-GB" w:eastAsia="en-GB"/>
                        </w:rPr>
                      </w:pPr>
                      <w:r w:rsidRPr="00B44CA6">
                        <w:rPr>
                          <w:color w:val="FFFFFF" w:themeColor="background1"/>
                          <w:lang w:val="en-GB" w:eastAsia="en-GB"/>
                        </w:rPr>
                        <w:t>Qualification Institution</w:t>
                      </w:r>
                    </w:p>
                    <w:p w14:paraId="2AF9A017" w14:textId="09EED2DE" w:rsidR="00A74CA0" w:rsidRPr="00B44CA6" w:rsidRDefault="009C6E6B" w:rsidP="00E00622">
                      <w:pPr>
                        <w:rPr>
                          <w:color w:val="FFFFFF" w:themeColor="background1"/>
                        </w:rPr>
                      </w:pPr>
                      <w:r w:rsidRPr="00B44CA6">
                        <w:rPr>
                          <w:color w:val="FFFFFF" w:themeColor="background1"/>
                        </w:rPr>
                        <w:t xml:space="preserve">Lorem ipsum </w:t>
                      </w:r>
                      <w:proofErr w:type="spellStart"/>
                      <w:r w:rsidRPr="00B44CA6">
                        <w:rPr>
                          <w:color w:val="FFFFFF" w:themeColor="background1"/>
                        </w:rPr>
                        <w:t>dolor</w:t>
                      </w:r>
                      <w:proofErr w:type="spellEnd"/>
                      <w:r w:rsidRPr="00B44CA6">
                        <w:rPr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B44CA6">
                        <w:rPr>
                          <w:color w:val="FFFFFF" w:themeColor="background1"/>
                        </w:rPr>
                        <w:t>amet</w:t>
                      </w:r>
                      <w:proofErr w:type="spellEnd"/>
                      <w:r w:rsidRPr="00B44CA6">
                        <w:rPr>
                          <w:color w:val="FFFFFF" w:themeColor="background1"/>
                        </w:rPr>
                        <w:t xml:space="preserve">, </w:t>
                      </w:r>
                      <w:r w:rsidRPr="00B44CA6">
                        <w:rPr>
                          <w:rFonts w:ascii="MS Gothic" w:eastAsia="MS Gothic" w:hAnsi="MS Gothic" w:cs="MS Gothic" w:hint="eastAsia"/>
                          <w:color w:val="FFFFFF" w:themeColor="background1"/>
                        </w:rPr>
                        <w:t> </w:t>
                      </w:r>
                      <w:proofErr w:type="spellStart"/>
                      <w:r w:rsidRPr="00B44CA6">
                        <w:rPr>
                          <w:color w:val="FFFFFF" w:themeColor="background1"/>
                        </w:rPr>
                        <w:t>consectetur</w:t>
                      </w:r>
                      <w:proofErr w:type="spellEnd"/>
                      <w:r w:rsidRPr="00B44CA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B44CA6">
                        <w:rPr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B44CA6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B44CA6">
                        <w:rPr>
                          <w:color w:val="FFFFFF" w:themeColor="background1"/>
                        </w:rPr>
                        <w:t>elit</w:t>
                      </w:r>
                      <w:proofErr w:type="spellEnd"/>
                      <w:r w:rsidRPr="00B44CA6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1D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6C4C57" wp14:editId="50D005E3">
                <wp:simplePos x="0" y="0"/>
                <wp:positionH relativeFrom="column">
                  <wp:posOffset>4606521</wp:posOffset>
                </wp:positionH>
                <wp:positionV relativeFrom="paragraph">
                  <wp:posOffset>304165</wp:posOffset>
                </wp:positionV>
                <wp:extent cx="1852295" cy="1365885"/>
                <wp:effectExtent l="0" t="0" r="0" b="0"/>
                <wp:wrapNone/>
                <wp:docPr id="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3658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75EF8B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color w:val="404040" w:themeColor="text1" w:themeTint="BF"/>
                              </w:rPr>
                              <w:t>00000 000000</w:t>
                            </w:r>
                          </w:p>
                          <w:p w14:paraId="0F73A8FA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3262D80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color w:val="404040" w:themeColor="text1" w:themeTint="BF"/>
                              </w:rPr>
                              <w:t>name@email.com</w:t>
                            </w:r>
                          </w:p>
                          <w:p w14:paraId="4AAC678F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30DAD8B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color w:val="404040" w:themeColor="text1" w:themeTint="BF"/>
                              </w:rPr>
                              <w:t>linkedin.com/name</w:t>
                            </w:r>
                          </w:p>
                          <w:p w14:paraId="4EC78A1B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80A1B21" w14:textId="77777777" w:rsidR="00751412" w:rsidRPr="00A31A90" w:rsidRDefault="00751412" w:rsidP="004A62D6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color w:val="404040" w:themeColor="text1" w:themeTint="BF"/>
                              </w:rPr>
                              <w:t xml:space="preserve">Address 1, Address 2 </w:t>
                            </w:r>
                          </w:p>
                          <w:p w14:paraId="16BF9B5B" w14:textId="77777777" w:rsidR="00751412" w:rsidRPr="00A31A90" w:rsidRDefault="00751412" w:rsidP="00F67144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A31A90">
                              <w:rPr>
                                <w:color w:val="404040" w:themeColor="text1" w:themeTint="BF"/>
                              </w:rPr>
                              <w:t>Address 3, Postcode</w:t>
                            </w:r>
                          </w:p>
                          <w:p w14:paraId="4FB7A7C8" w14:textId="77777777" w:rsidR="00751412" w:rsidRDefault="00751412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3AC8690" w14:textId="77777777" w:rsidR="00751412" w:rsidRDefault="00751412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CB3132A" w14:textId="77777777" w:rsidR="00751412" w:rsidRDefault="00751412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4C57" id="_x0000_s1038" type="#_x0000_t202" style="position:absolute;margin-left:362.7pt;margin-top:23.95pt;width:145.85pt;height:10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6875EF8B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A31A90">
                        <w:rPr>
                          <w:color w:val="404040" w:themeColor="text1" w:themeTint="BF"/>
                        </w:rPr>
                        <w:t>00000 000000</w:t>
                      </w:r>
                    </w:p>
                    <w:p w14:paraId="0F73A8FA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</w:p>
                    <w:p w14:paraId="63262D80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A31A90">
                        <w:rPr>
                          <w:color w:val="404040" w:themeColor="text1" w:themeTint="BF"/>
                        </w:rPr>
                        <w:t>name@email.com</w:t>
                      </w:r>
                    </w:p>
                    <w:p w14:paraId="4AAC678F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</w:p>
                    <w:p w14:paraId="530DAD8B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A31A90">
                        <w:rPr>
                          <w:color w:val="404040" w:themeColor="text1" w:themeTint="BF"/>
                        </w:rPr>
                        <w:t>linkedin.com/name</w:t>
                      </w:r>
                    </w:p>
                    <w:p w14:paraId="4EC78A1B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</w:p>
                    <w:p w14:paraId="580A1B21" w14:textId="77777777" w:rsidR="00751412" w:rsidRPr="00A31A90" w:rsidRDefault="00751412" w:rsidP="004A62D6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A31A90">
                        <w:rPr>
                          <w:color w:val="404040" w:themeColor="text1" w:themeTint="BF"/>
                        </w:rPr>
                        <w:t xml:space="preserve">Address 1, Address 2 </w:t>
                      </w:r>
                    </w:p>
                    <w:p w14:paraId="16BF9B5B" w14:textId="77777777" w:rsidR="00751412" w:rsidRPr="00A31A90" w:rsidRDefault="00751412" w:rsidP="00F67144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A31A90">
                        <w:rPr>
                          <w:color w:val="404040" w:themeColor="text1" w:themeTint="BF"/>
                        </w:rPr>
                        <w:t>Address 3, Postcode</w:t>
                      </w:r>
                    </w:p>
                    <w:p w14:paraId="4FB7A7C8" w14:textId="77777777" w:rsidR="00751412" w:rsidRDefault="00751412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53AC8690" w14:textId="77777777" w:rsidR="00751412" w:rsidRDefault="00751412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1CB3132A" w14:textId="77777777" w:rsidR="00751412" w:rsidRDefault="00751412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41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CCB03" wp14:editId="577EC495">
                <wp:simplePos x="0" y="0"/>
                <wp:positionH relativeFrom="column">
                  <wp:posOffset>4156710</wp:posOffset>
                </wp:positionH>
                <wp:positionV relativeFrom="paragraph">
                  <wp:posOffset>1823645</wp:posOffset>
                </wp:positionV>
                <wp:extent cx="2680335" cy="8710221"/>
                <wp:effectExtent l="0" t="0" r="0" b="25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335" cy="8710221"/>
                        </a:xfrm>
                        <a:prstGeom prst="rect">
                          <a:avLst/>
                        </a:prstGeom>
                        <a:solidFill>
                          <a:srgbClr val="33384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37E839B" w14:textId="77777777" w:rsidR="00A74CA0" w:rsidRPr="004F7FB1" w:rsidRDefault="00A74CA0" w:rsidP="002E7DF2">
                            <w:pPr>
                              <w:rPr>
                                <w:color w:val="404040" w:themeColor="text1" w:themeTint="B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CCB03" id="Rectangle 62" o:spid="_x0000_s1039" style="position:absolute;margin-left:327.3pt;margin-top:143.6pt;width:211.05pt;height:685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" fillcolor="#333847" stroked="f" strokeweight="1pt">
                <v:stroke miterlimit="4"/>
                <v:textbox inset="8pt,8pt,8pt,8pt">
                  <w:txbxContent>
                    <w:p w14:paraId="137E839B" w14:textId="77777777" w:rsidR="00A74CA0" w:rsidRPr="004F7FB1" w:rsidRDefault="00A74CA0" w:rsidP="002E7DF2">
                      <w:pPr>
                        <w:rPr>
                          <w:color w:val="404040" w:themeColor="text1" w:themeTint="BF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1412">
        <w:rPr>
          <w:noProof/>
        </w:rPr>
        <w:drawing>
          <wp:anchor distT="0" distB="0" distL="114300" distR="114300" simplePos="0" relativeHeight="251691008" behindDoc="1" locked="0" layoutInCell="1" allowOverlap="1" wp14:anchorId="4C2E5EA5" wp14:editId="35487048">
            <wp:simplePos x="0" y="0"/>
            <wp:positionH relativeFrom="column">
              <wp:posOffset>4333875</wp:posOffset>
            </wp:positionH>
            <wp:positionV relativeFrom="paragraph">
              <wp:posOffset>934720</wp:posOffset>
            </wp:positionV>
            <wp:extent cx="215900" cy="215900"/>
            <wp:effectExtent l="0" t="0" r="0" b="0"/>
            <wp:wrapTight wrapText="bothSides">
              <wp:wrapPolygon edited="0">
                <wp:start x="0" y="0"/>
                <wp:lineTo x="0" y="12706"/>
                <wp:lineTo x="1271" y="17788"/>
                <wp:lineTo x="3812" y="20329"/>
                <wp:lineTo x="16518" y="20329"/>
                <wp:lineTo x="19059" y="17788"/>
                <wp:lineTo x="20329" y="12706"/>
                <wp:lineTo x="20329" y="0"/>
                <wp:lineTo x="0" y="0"/>
              </wp:wrapPolygon>
            </wp:wrapTight>
            <wp:docPr id="46" name="Graphic 46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Monito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2">
        <w:rPr>
          <w:noProof/>
        </w:rPr>
        <w:drawing>
          <wp:anchor distT="0" distB="0" distL="114300" distR="114300" simplePos="0" relativeHeight="251689984" behindDoc="1" locked="0" layoutInCell="1" allowOverlap="1" wp14:anchorId="1265385A" wp14:editId="37084011">
            <wp:simplePos x="0" y="0"/>
            <wp:positionH relativeFrom="column">
              <wp:posOffset>4337685</wp:posOffset>
            </wp:positionH>
            <wp:positionV relativeFrom="paragraph">
              <wp:posOffset>381635</wp:posOffset>
            </wp:positionV>
            <wp:extent cx="215900" cy="215900"/>
            <wp:effectExtent l="0" t="0" r="0" b="0"/>
            <wp:wrapTight wrapText="bothSides">
              <wp:wrapPolygon edited="0">
                <wp:start x="2541" y="0"/>
                <wp:lineTo x="2541" y="20329"/>
                <wp:lineTo x="17788" y="20329"/>
                <wp:lineTo x="17788" y="0"/>
                <wp:lineTo x="2541" y="0"/>
              </wp:wrapPolygon>
            </wp:wrapTight>
            <wp:docPr id="45" name="Graphic 45" descr="Smart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Smart Phon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2">
        <w:rPr>
          <w:noProof/>
        </w:rPr>
        <w:drawing>
          <wp:anchor distT="0" distB="0" distL="114300" distR="114300" simplePos="0" relativeHeight="251688960" behindDoc="1" locked="0" layoutInCell="1" allowOverlap="1" wp14:anchorId="3D2F79AC" wp14:editId="528E91B5">
            <wp:simplePos x="0" y="0"/>
            <wp:positionH relativeFrom="column">
              <wp:posOffset>4337685</wp:posOffset>
            </wp:positionH>
            <wp:positionV relativeFrom="paragraph">
              <wp:posOffset>662940</wp:posOffset>
            </wp:positionV>
            <wp:extent cx="215900" cy="215900"/>
            <wp:effectExtent l="0" t="0" r="0" b="0"/>
            <wp:wrapTight wrapText="bothSides">
              <wp:wrapPolygon edited="0">
                <wp:start x="0" y="1271"/>
                <wp:lineTo x="0" y="19059"/>
                <wp:lineTo x="20329" y="19059"/>
                <wp:lineTo x="20329" y="1271"/>
                <wp:lineTo x="0" y="1271"/>
              </wp:wrapPolygon>
            </wp:wrapTight>
            <wp:docPr id="44" name="Graphic 44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Envelop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2">
        <w:rPr>
          <w:noProof/>
        </w:rPr>
        <w:drawing>
          <wp:anchor distT="0" distB="0" distL="114300" distR="114300" simplePos="0" relativeHeight="251687936" behindDoc="1" locked="0" layoutInCell="1" allowOverlap="1" wp14:anchorId="1D7876D6" wp14:editId="4278BC2C">
            <wp:simplePos x="0" y="0"/>
            <wp:positionH relativeFrom="column">
              <wp:posOffset>4333875</wp:posOffset>
            </wp:positionH>
            <wp:positionV relativeFrom="paragraph">
              <wp:posOffset>1216025</wp:posOffset>
            </wp:positionV>
            <wp:extent cx="215900" cy="215900"/>
            <wp:effectExtent l="0" t="0" r="0" b="0"/>
            <wp:wrapTight wrapText="bothSides">
              <wp:wrapPolygon edited="0">
                <wp:start x="5082" y="0"/>
                <wp:lineTo x="3812" y="6353"/>
                <wp:lineTo x="6353" y="17788"/>
                <wp:lineTo x="7624" y="20329"/>
                <wp:lineTo x="12706" y="20329"/>
                <wp:lineTo x="13976" y="17788"/>
                <wp:lineTo x="16518" y="6353"/>
                <wp:lineTo x="15247" y="0"/>
                <wp:lineTo x="5082" y="0"/>
              </wp:wrapPolygon>
            </wp:wrapTight>
            <wp:docPr id="43" name="Graphic 43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Mark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2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251EE940" wp14:editId="2CD7C1A5">
                <wp:simplePos x="0" y="0"/>
                <wp:positionH relativeFrom="margin">
                  <wp:posOffset>4160520</wp:posOffset>
                </wp:positionH>
                <wp:positionV relativeFrom="page">
                  <wp:posOffset>-5715</wp:posOffset>
                </wp:positionV>
                <wp:extent cx="2671445" cy="1990090"/>
                <wp:effectExtent l="0" t="0" r="0" b="3810"/>
                <wp:wrapTopAndBottom distT="152400" distB="152400"/>
                <wp:docPr id="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990090"/>
                        </a:xfrm>
                        <a:prstGeom prst="rect">
                          <a:avLst/>
                        </a:prstGeom>
                        <a:solidFill>
                          <a:srgbClr val="B0D0C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F13ED4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 w:eastAsia="en-GB"/>
                              </w:rPr>
                            </w:pPr>
                          </w:p>
                          <w:p w14:paraId="6C042274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5AABB5E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1E2EF79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6A09C534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3DF4A57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833950A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6DE98BA1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39E8804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3D4C3EA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  <w:bdr w:val="none" w:sz="0" w:space="0" w:color="auto"/>
                                <w:lang w:val="en-GB"/>
                              </w:rPr>
                            </w:pPr>
                          </w:p>
                          <w:p w14:paraId="746CC644" w14:textId="77777777" w:rsidR="007607FB" w:rsidRPr="000059AF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EE940" id="_x0000_s1040" style="position:absolute;margin-left:327.6pt;margin-top:-.45pt;width:210.35pt;height:156.7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" fillcolor="#b0d0cc" stroked="f" strokeweight="1pt">
                <v:stroke miterlimit="4"/>
                <v:textbox>
                  <w:txbxContent>
                    <w:p w14:paraId="32F13ED4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 w:eastAsia="en-GB"/>
                        </w:rPr>
                      </w:pPr>
                    </w:p>
                    <w:p w14:paraId="6C042274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75AABB5E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31E2EF79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6A09C534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13DF4A57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7833950A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6DE98BA1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339E8804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63D4C3EA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  <w:bdr w:val="none" w:sz="0" w:space="0" w:color="auto"/>
                          <w:lang w:val="en-GB"/>
                        </w:rPr>
                      </w:pPr>
                    </w:p>
                    <w:p w14:paraId="746CC644" w14:textId="77777777" w:rsidR="007607FB" w:rsidRPr="000059AF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7607FB">
        <w:rPr>
          <w:noProof/>
        </w:rPr>
        <mc:AlternateContent>
          <mc:Choice Requires="wps">
            <w:drawing>
              <wp:anchor distT="0" distB="0" distL="114300" distR="114300" simplePos="0" relativeHeight="251597822" behindDoc="0" locked="0" layoutInCell="1" allowOverlap="1" wp14:anchorId="0DC7907A" wp14:editId="6C2CB2BA">
                <wp:simplePos x="0" y="0"/>
                <wp:positionH relativeFrom="column">
                  <wp:posOffset>-774700</wp:posOffset>
                </wp:positionH>
                <wp:positionV relativeFrom="paragraph">
                  <wp:posOffset>1778635</wp:posOffset>
                </wp:positionV>
                <wp:extent cx="5384800" cy="20955"/>
                <wp:effectExtent l="25400" t="25400" r="12700" b="42545"/>
                <wp:wrapNone/>
                <wp:docPr id="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84800" cy="20955"/>
                        </a:xfrm>
                        <a:prstGeom prst="line">
                          <a:avLst/>
                        </a:prstGeom>
                        <a:noFill/>
                        <a:ln w="57150" cap="flat">
                          <a:solidFill>
                            <a:srgbClr val="B0D0C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B1472" id="officeArt object" o:spid="_x0000_s1026" style="position:absolute;flip:x y;z-index:2515978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pt,140.05pt" to="363pt,14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" strokecolor="#b0d0cc" strokeweight="4.5pt">
                <v:stroke miterlimit="4" joinstyle="miter"/>
              </v:line>
            </w:pict>
          </mc:Fallback>
        </mc:AlternateContent>
      </w:r>
      <w:r w:rsidR="007607FB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986C73" wp14:editId="09D176F8">
                <wp:simplePos x="0" y="0"/>
                <wp:positionH relativeFrom="column">
                  <wp:posOffset>-295402</wp:posOffset>
                </wp:positionH>
                <wp:positionV relativeFrom="paragraph">
                  <wp:posOffset>299085</wp:posOffset>
                </wp:positionV>
                <wp:extent cx="4245754" cy="1064312"/>
                <wp:effectExtent l="0" t="0" r="0" b="0"/>
                <wp:wrapNone/>
                <wp:docPr id="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754" cy="10643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FF0BE1" w14:textId="77777777" w:rsidR="007607FB" w:rsidRPr="00991192" w:rsidRDefault="007607FB" w:rsidP="00B433E7">
                            <w:pPr>
                              <w:pStyle w:val="Default"/>
                              <w:spacing w:after="120"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</w:pPr>
                            <w:r w:rsidRPr="00991192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  <w:t xml:space="preserve">FIRST NAME </w:t>
                            </w:r>
                          </w:p>
                          <w:p w14:paraId="52775CE0" w14:textId="77777777" w:rsidR="007607FB" w:rsidRPr="00991192" w:rsidRDefault="007607FB" w:rsidP="00B433E7">
                            <w:pPr>
                              <w:pStyle w:val="Default"/>
                              <w:spacing w:line="192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</w:pPr>
                            <w:r w:rsidRPr="00991192">
                              <w:rPr>
                                <w:rFonts w:ascii="Arial Narrow" w:hAnsi="Arial Narrow" w:cs="Arial"/>
                                <w:b/>
                                <w:bCs/>
                                <w:color w:val="404040" w:themeColor="text1" w:themeTint="BF"/>
                                <w:spacing w:val="102"/>
                                <w:sz w:val="44"/>
                                <w:szCs w:val="44"/>
                              </w:rPr>
                              <w:t>SECOND NAME</w:t>
                            </w:r>
                          </w:p>
                          <w:p w14:paraId="4832E8AC" w14:textId="77777777" w:rsidR="007607FB" w:rsidRPr="00991192" w:rsidRDefault="007607FB" w:rsidP="002E7DF2">
                            <w:pPr>
                              <w:spacing w:before="240" w:line="192" w:lineRule="auto"/>
                              <w:rPr>
                                <w:rFonts w:ascii="Arial Narrow" w:hAnsi="Arial Narrow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91192">
                              <w:rPr>
                                <w:rFonts w:ascii="Arial Narrow" w:hAnsi="Arial Narrow"/>
                                <w:color w:val="404040" w:themeColor="text1" w:themeTint="BF"/>
                                <w:spacing w:val="102"/>
                                <w:sz w:val="28"/>
                                <w:szCs w:val="28"/>
                              </w:rPr>
                              <w:t>PROFESSION</w:t>
                            </w:r>
                          </w:p>
                          <w:p w14:paraId="6414EC84" w14:textId="77777777" w:rsidR="007607FB" w:rsidRPr="006D5FED" w:rsidRDefault="007607FB" w:rsidP="004810D4">
                            <w:pPr>
                              <w:pStyle w:val="Default"/>
                              <w:spacing w:after="120" w:line="192" w:lineRule="auto"/>
                              <w:rPr>
                                <w:rFonts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11C28296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E1866EB" w14:textId="77777777" w:rsidR="007607FB" w:rsidRPr="006D5FED" w:rsidRDefault="007607FB" w:rsidP="0088574B">
                            <w:pPr>
                              <w:pStyle w:val="Hyperlink"/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PROFESSIO</w:t>
                            </w:r>
                            <w:r w:rsidRPr="006D5FED">
                              <w:rPr>
                                <w:color w:val="404040" w:themeColor="text1" w:themeTint="BF"/>
                              </w:rPr>
                              <w:t>N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ec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ante.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purus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suscipit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Fusce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porta magna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lectus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pulvinar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Praesent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vulputate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blandit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massa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mattis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Curabitur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vestibu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urna.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Aenean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posuere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a orci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facilisis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Morbi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pretium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tellus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turpis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Donec</w:t>
                            </w:r>
                            <w:proofErr w:type="spellEnd"/>
                            <w:r w:rsidRPr="0088574B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88574B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88574B">
                              <w:rPr>
                                <w:color w:val="404040" w:themeColor="text1" w:themeTint="BF"/>
                              </w:rPr>
                              <w:t>. Donec</w:t>
                            </w:r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egestas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leo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accumsan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mi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, et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nisl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fringilla</w:t>
                            </w:r>
                            <w:proofErr w:type="spellEnd"/>
                            <w:r w:rsidRPr="006D5FED">
                              <w:rPr>
                                <w:color w:val="404040" w:themeColor="text1" w:themeTint="BF"/>
                                <w:lang w:val="it-IT"/>
                              </w:rPr>
                              <w:t>.</w:t>
                            </w:r>
                          </w:p>
                          <w:p w14:paraId="39312894" w14:textId="77777777" w:rsidR="007607FB" w:rsidRPr="006D5FED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N</w:t>
                            </w:r>
                          </w:p>
                          <w:p w14:paraId="2DEE7C20" w14:textId="77777777" w:rsidR="007607FB" w:rsidRPr="006D5FED" w:rsidRDefault="007607FB" w:rsidP="004810D4">
                            <w:pPr>
                              <w:pStyle w:val="Default"/>
                              <w:spacing w:after="120" w:line="192" w:lineRule="auto"/>
                              <w:rPr>
                                <w:rFonts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311CA09B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24A3100" w14:textId="77777777" w:rsidR="007607FB" w:rsidRPr="006D5FED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PROFESSION</w:t>
                            </w:r>
                          </w:p>
                          <w:p w14:paraId="6346ACE8" w14:textId="77777777" w:rsidR="007607FB" w:rsidRPr="006D5FED" w:rsidRDefault="007607FB" w:rsidP="004810D4">
                            <w:pPr>
                              <w:pStyle w:val="Default"/>
                              <w:spacing w:after="120" w:line="192" w:lineRule="auto"/>
                              <w:rPr>
                                <w:rFonts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29642D4E" w14:textId="77777777" w:rsidR="007607FB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32AC7D5" w14:textId="77777777" w:rsidR="007607FB" w:rsidRPr="006D5FED" w:rsidRDefault="007607FB" w:rsidP="002E7DF2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6D5FED">
                              <w:rPr>
                                <w:color w:val="404040" w:themeColor="text1" w:themeTint="BF"/>
                              </w:rPr>
                              <w:t>PROFESSION</w:t>
                            </w:r>
                          </w:p>
                          <w:p w14:paraId="1B40D63A" w14:textId="77777777" w:rsidR="007607FB" w:rsidRPr="006D5FED" w:rsidRDefault="007607FB" w:rsidP="004810D4">
                            <w:pPr>
                              <w:pStyle w:val="Default"/>
                              <w:spacing w:after="120" w:line="192" w:lineRule="auto"/>
                              <w:rPr>
                                <w:rFonts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6C73" id="_x0000_s1041" type="#_x0000_t202" style="position:absolute;margin-left:-23.25pt;margin-top:23.55pt;width:334.3pt;height:8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" filled="f" stroked="f" strokeweight="1pt">
                <v:stroke miterlimit="4"/>
                <v:textbox inset="4pt,4pt,4pt,4pt">
                  <w:txbxContent>
                    <w:p w14:paraId="0BFF0BE1" w14:textId="77777777" w:rsidR="007607FB" w:rsidRPr="00991192" w:rsidRDefault="007607FB" w:rsidP="00B433E7">
                      <w:pPr>
                        <w:pStyle w:val="Default"/>
                        <w:spacing w:after="120"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</w:pPr>
                      <w:r w:rsidRPr="00991192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  <w:t xml:space="preserve">FIRST NAME </w:t>
                      </w:r>
                    </w:p>
                    <w:p w14:paraId="52775CE0" w14:textId="77777777" w:rsidR="007607FB" w:rsidRPr="00991192" w:rsidRDefault="007607FB" w:rsidP="00B433E7">
                      <w:pPr>
                        <w:pStyle w:val="Default"/>
                        <w:spacing w:line="192" w:lineRule="auto"/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</w:pPr>
                      <w:r w:rsidRPr="00991192">
                        <w:rPr>
                          <w:rFonts w:ascii="Arial Narrow" w:hAnsi="Arial Narrow" w:cs="Arial"/>
                          <w:b/>
                          <w:bCs/>
                          <w:color w:val="404040" w:themeColor="text1" w:themeTint="BF"/>
                          <w:spacing w:val="102"/>
                          <w:sz w:val="44"/>
                          <w:szCs w:val="44"/>
                        </w:rPr>
                        <w:t>SECOND NAME</w:t>
                      </w:r>
                    </w:p>
                    <w:p w14:paraId="4832E8AC" w14:textId="77777777" w:rsidR="007607FB" w:rsidRPr="00991192" w:rsidRDefault="007607FB" w:rsidP="002E7DF2">
                      <w:pPr>
                        <w:spacing w:before="240" w:line="192" w:lineRule="auto"/>
                        <w:rPr>
                          <w:rFonts w:ascii="Arial Narrow" w:hAnsi="Arial Narrow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91192">
                        <w:rPr>
                          <w:rFonts w:ascii="Arial Narrow" w:hAnsi="Arial Narrow"/>
                          <w:color w:val="404040" w:themeColor="text1" w:themeTint="BF"/>
                          <w:spacing w:val="102"/>
                          <w:sz w:val="28"/>
                          <w:szCs w:val="28"/>
                        </w:rPr>
                        <w:t>PROFESSION</w:t>
                      </w:r>
                    </w:p>
                    <w:p w14:paraId="6414EC84" w14:textId="77777777" w:rsidR="007607FB" w:rsidRPr="006D5FED" w:rsidRDefault="007607FB" w:rsidP="004810D4">
                      <w:pPr>
                        <w:pStyle w:val="Default"/>
                        <w:spacing w:after="120" w:line="192" w:lineRule="auto"/>
                        <w:rPr>
                          <w:rFonts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11C28296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6E1866EB" w14:textId="77777777" w:rsidR="007607FB" w:rsidRPr="006D5FED" w:rsidRDefault="007607FB" w:rsidP="0088574B">
                      <w:pPr>
                        <w:pStyle w:val="Hyperlink"/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PROFESSIO</w:t>
                      </w:r>
                      <w:r w:rsidRPr="006D5FED">
                        <w:rPr>
                          <w:color w:val="404040" w:themeColor="text1" w:themeTint="BF"/>
                        </w:rPr>
                        <w:t>N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ec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ante.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elit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purus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suscipit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Fusce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porta magna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lectus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pulvinar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Praesent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volutpat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lorem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vulputate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blandit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massa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sed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faucibus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mattis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Curabitur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et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vestibu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urna.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Aenean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posuere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a orci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facilisis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Morbi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pretium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tellus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ut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turpis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auctor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Donec</w:t>
                      </w:r>
                      <w:proofErr w:type="spellEnd"/>
                      <w:r w:rsidRPr="0088574B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88574B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88574B">
                        <w:rPr>
                          <w:color w:val="404040" w:themeColor="text1" w:themeTint="BF"/>
                        </w:rPr>
                        <w:t>. Donec</w:t>
                      </w:r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egestas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leo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accumsan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mi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, et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nisl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fringilla</w:t>
                      </w:r>
                      <w:proofErr w:type="spellEnd"/>
                      <w:r w:rsidRPr="006D5FED">
                        <w:rPr>
                          <w:color w:val="404040" w:themeColor="text1" w:themeTint="BF"/>
                          <w:lang w:val="it-IT"/>
                        </w:rPr>
                        <w:t>.</w:t>
                      </w:r>
                    </w:p>
                    <w:p w14:paraId="39312894" w14:textId="77777777" w:rsidR="007607FB" w:rsidRPr="006D5FED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N</w:t>
                      </w:r>
                    </w:p>
                    <w:p w14:paraId="2DEE7C20" w14:textId="77777777" w:rsidR="007607FB" w:rsidRPr="006D5FED" w:rsidRDefault="007607FB" w:rsidP="004810D4">
                      <w:pPr>
                        <w:pStyle w:val="Default"/>
                        <w:spacing w:after="120" w:line="192" w:lineRule="auto"/>
                        <w:rPr>
                          <w:rFonts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311CA09B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324A3100" w14:textId="77777777" w:rsidR="007607FB" w:rsidRPr="006D5FED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PROFESSION</w:t>
                      </w:r>
                    </w:p>
                    <w:p w14:paraId="6346ACE8" w14:textId="77777777" w:rsidR="007607FB" w:rsidRPr="006D5FED" w:rsidRDefault="007607FB" w:rsidP="004810D4">
                      <w:pPr>
                        <w:pStyle w:val="Default"/>
                        <w:spacing w:after="120" w:line="192" w:lineRule="auto"/>
                        <w:rPr>
                          <w:rFonts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29642D4E" w14:textId="77777777" w:rsidR="007607FB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32AC7D5" w14:textId="77777777" w:rsidR="007607FB" w:rsidRPr="006D5FED" w:rsidRDefault="007607FB" w:rsidP="002E7DF2">
                      <w:pPr>
                        <w:rPr>
                          <w:color w:val="404040" w:themeColor="text1" w:themeTint="BF"/>
                        </w:rPr>
                      </w:pPr>
                      <w:r w:rsidRPr="006D5FED">
                        <w:rPr>
                          <w:color w:val="404040" w:themeColor="text1" w:themeTint="BF"/>
                        </w:rPr>
                        <w:t>PROFESSION</w:t>
                      </w:r>
                    </w:p>
                    <w:p w14:paraId="1B40D63A" w14:textId="77777777" w:rsidR="007607FB" w:rsidRPr="006D5FED" w:rsidRDefault="007607FB" w:rsidP="004810D4">
                      <w:pPr>
                        <w:pStyle w:val="Default"/>
                        <w:spacing w:after="120" w:line="192" w:lineRule="auto"/>
                        <w:rPr>
                          <w:rFonts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5649F3" w14:textId="66A3AA90" w:rsidR="00A74CA0" w:rsidRDefault="00A74CA0" w:rsidP="002E7DF2">
      <w:pPr>
        <w:rPr>
          <w:color w:val="404040" w:themeColor="text1" w:themeTint="BF"/>
        </w:rPr>
      </w:pPr>
    </w:p>
    <w:p w14:paraId="735FDB65" w14:textId="4295E0AB" w:rsidR="00A74CA0" w:rsidRDefault="00A74CA0" w:rsidP="002E7DF2">
      <w:pPr>
        <w:rPr>
          <w:color w:val="404040" w:themeColor="text1" w:themeTint="BF"/>
        </w:rPr>
      </w:pPr>
    </w:p>
    <w:p w14:paraId="3F70B617" w14:textId="4CC68F77" w:rsidR="00A74CA0" w:rsidRDefault="00A74CA0" w:rsidP="002E7DF2">
      <w:pPr>
        <w:rPr>
          <w:color w:val="404040" w:themeColor="text1" w:themeTint="BF"/>
        </w:rPr>
      </w:pPr>
    </w:p>
    <w:p w14:paraId="07801BD6" w14:textId="56BD04DE" w:rsidR="00CA5D67" w:rsidRPr="00DD16A1" w:rsidRDefault="001F6432" w:rsidP="002E7DF2">
      <w:pPr>
        <w:rPr>
          <w:color w:val="404040" w:themeColor="text1" w:themeTint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600F1C" wp14:editId="0703E0C9">
                <wp:simplePos x="0" y="0"/>
                <wp:positionH relativeFrom="column">
                  <wp:posOffset>-250425</wp:posOffset>
                </wp:positionH>
                <wp:positionV relativeFrom="paragraph">
                  <wp:posOffset>3820160</wp:posOffset>
                </wp:positionV>
                <wp:extent cx="4199890" cy="1244600"/>
                <wp:effectExtent l="0" t="0" r="0" b="0"/>
                <wp:wrapNone/>
                <wp:docPr id="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1244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1E5625" w14:textId="6A8F2443" w:rsidR="00A74CA0" w:rsidRPr="00192EF1" w:rsidRDefault="00DA4F22" w:rsidP="007F024B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192EF1">
                              <w:rPr>
                                <w:color w:val="404040" w:themeColor="text1" w:themeTint="BF"/>
                              </w:rPr>
                              <w:t>ACHIEVEMENTS</w:t>
                            </w:r>
                          </w:p>
                          <w:p w14:paraId="71F97015" w14:textId="77777777" w:rsidR="00312716" w:rsidRPr="00192EF1" w:rsidRDefault="00312716" w:rsidP="00192E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Lorem ipsum dolor sit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66575881" w14:textId="40FE2C62" w:rsidR="00312716" w:rsidRPr="00192EF1" w:rsidRDefault="00312716" w:rsidP="00192E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Integer libero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7EDB963D" w14:textId="69D8CBA1" w:rsidR="00A74CA0" w:rsidRPr="00192EF1" w:rsidRDefault="00312716" w:rsidP="00192E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383D423" w14:textId="77777777" w:rsidR="00312716" w:rsidRPr="00192EF1" w:rsidRDefault="00312716" w:rsidP="00192E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Integer libero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euismod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et lacinia at,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eget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ex. </w:t>
                            </w:r>
                          </w:p>
                          <w:p w14:paraId="436E082C" w14:textId="77777777" w:rsidR="00312716" w:rsidRPr="00192EF1" w:rsidRDefault="00312716" w:rsidP="00192E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Pellentesque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porta ligula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felis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, at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tristique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192EF1">
                              <w:rPr>
                                <w:color w:val="404040" w:themeColor="text1" w:themeTint="BF"/>
                              </w:rPr>
                              <w:t>odio</w:t>
                            </w:r>
                            <w:proofErr w:type="spellEnd"/>
                            <w:r w:rsidRPr="00192EF1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3D08BE93" w14:textId="77777777" w:rsidR="00312716" w:rsidRPr="00192EF1" w:rsidRDefault="00312716" w:rsidP="00312716">
                            <w:pPr>
                              <w:pStyle w:val="Default"/>
                              <w:ind w:left="170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0F1C" id="_x0000_s1042" type="#_x0000_t202" style="position:absolute;margin-left:-19.7pt;margin-top:300.8pt;width:330.7pt;height:98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381E5625" w14:textId="6A8F2443" w:rsidR="00A74CA0" w:rsidRPr="00192EF1" w:rsidRDefault="00DA4F22" w:rsidP="007F024B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192EF1">
                        <w:rPr>
                          <w:color w:val="404040" w:themeColor="text1" w:themeTint="BF"/>
                        </w:rPr>
                        <w:t>ACHIEVEMENTS</w:t>
                      </w:r>
                    </w:p>
                    <w:p w14:paraId="71F97015" w14:textId="77777777" w:rsidR="00312716" w:rsidRPr="00192EF1" w:rsidRDefault="00312716" w:rsidP="00192E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color w:val="404040" w:themeColor="text1" w:themeTint="BF"/>
                        </w:rPr>
                      </w:pPr>
                      <w:r w:rsidRPr="00192EF1">
                        <w:rPr>
                          <w:color w:val="404040" w:themeColor="text1" w:themeTint="BF"/>
                        </w:rPr>
                        <w:t xml:space="preserve">Lorem ipsum dolor sit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14:paraId="66575881" w14:textId="40FE2C62" w:rsidR="00312716" w:rsidRPr="00192EF1" w:rsidRDefault="00312716" w:rsidP="00192E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color w:val="404040" w:themeColor="text1" w:themeTint="BF"/>
                        </w:rPr>
                      </w:pPr>
                      <w:r w:rsidRPr="00192EF1">
                        <w:rPr>
                          <w:color w:val="404040" w:themeColor="text1" w:themeTint="BF"/>
                        </w:rPr>
                        <w:t xml:space="preserve">Integer libero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7EDB963D" w14:textId="69D8CBA1" w:rsidR="00A74CA0" w:rsidRPr="00192EF1" w:rsidRDefault="00312716" w:rsidP="00192E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1383D423" w14:textId="77777777" w:rsidR="00312716" w:rsidRPr="00192EF1" w:rsidRDefault="00312716" w:rsidP="00192E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color w:val="404040" w:themeColor="text1" w:themeTint="BF"/>
                        </w:rPr>
                      </w:pPr>
                      <w:r w:rsidRPr="00192EF1">
                        <w:rPr>
                          <w:color w:val="404040" w:themeColor="text1" w:themeTint="BF"/>
                        </w:rPr>
                        <w:t xml:space="preserve">Integer libero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elit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euismod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et lacinia at,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eget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ex. </w:t>
                      </w:r>
                    </w:p>
                    <w:p w14:paraId="436E082C" w14:textId="77777777" w:rsidR="00312716" w:rsidRPr="00192EF1" w:rsidRDefault="00312716" w:rsidP="00192E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color w:val="404040" w:themeColor="text1" w:themeTint="BF"/>
                        </w:rPr>
                      </w:pP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Pellentesque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porta ligula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felis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, at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tristique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192EF1">
                        <w:rPr>
                          <w:color w:val="404040" w:themeColor="text1" w:themeTint="BF"/>
                        </w:rPr>
                        <w:t>odio</w:t>
                      </w:r>
                      <w:proofErr w:type="spellEnd"/>
                      <w:r w:rsidRPr="00192EF1">
                        <w:rPr>
                          <w:color w:val="404040" w:themeColor="text1" w:themeTint="BF"/>
                        </w:rPr>
                        <w:t>.</w:t>
                      </w:r>
                    </w:p>
                    <w:p w14:paraId="3D08BE93" w14:textId="77777777" w:rsidR="00312716" w:rsidRPr="00192EF1" w:rsidRDefault="00312716" w:rsidP="00312716">
                      <w:pPr>
                        <w:pStyle w:val="Default"/>
                        <w:ind w:left="170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5D67" w:rsidRPr="00DD16A1" w:rsidSect="00DB5DF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F6382" w14:textId="77777777" w:rsidR="004A290A" w:rsidRDefault="004A290A" w:rsidP="002E7DF2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endnote>
  <w:endnote w:type="continuationSeparator" w:id="0">
    <w:p w14:paraId="2F588288" w14:textId="77777777" w:rsidR="004A290A" w:rsidRDefault="004A290A" w:rsidP="002E7DF2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ont55">
    <w:altName w:val="Calibri"/>
    <w:panose1 w:val="020B0604020202020204"/>
    <w:charset w:val="00"/>
    <w:family w:val="auto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1770D" w14:textId="77777777" w:rsidR="00E83E7A" w:rsidRDefault="00E83E7A" w:rsidP="002E7DF2">
    <w:pPr>
      <w:pStyle w:val="Footer"/>
      <w:rPr>
        <w:color w:val="404040" w:themeColor="text1" w:themeTint="B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2E58C" w14:textId="77777777" w:rsidR="00CA5D67" w:rsidRDefault="00CA5D67" w:rsidP="002E7DF2">
    <w:pPr>
      <w:rPr>
        <w:color w:val="404040" w:themeColor="text1" w:themeTint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67766" w14:textId="77777777" w:rsidR="00E83E7A" w:rsidRDefault="00E83E7A" w:rsidP="002E7DF2">
    <w:pPr>
      <w:pStyle w:val="Footer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5AE0F" w14:textId="77777777" w:rsidR="004A290A" w:rsidRDefault="004A290A" w:rsidP="002E7DF2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footnote>
  <w:footnote w:type="continuationSeparator" w:id="0">
    <w:p w14:paraId="08EAE399" w14:textId="77777777" w:rsidR="004A290A" w:rsidRDefault="004A290A" w:rsidP="002E7DF2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3D77" w14:textId="77777777" w:rsidR="00E83E7A" w:rsidRDefault="00E83E7A" w:rsidP="002E7DF2">
    <w:pPr>
      <w:pStyle w:val="Header"/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6047C" w14:textId="77777777" w:rsidR="00CA5D67" w:rsidRDefault="00CA5D67" w:rsidP="002E7DF2">
    <w:pPr>
      <w:rPr>
        <w:color w:val="404040" w:themeColor="text1" w:themeTint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7F10C" w14:textId="77777777" w:rsidR="00E83E7A" w:rsidRDefault="00E83E7A" w:rsidP="002E7DF2">
    <w:pPr>
      <w:pStyle w:val="Header"/>
      <w:rPr>
        <w:color w:val="404040" w:themeColor="text1" w:themeTint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9CE28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5" type="#_x0000_t75" style="width:7.35pt;height:7.35pt" o:bullet="t">
        <v:imagedata r:id="rId1" o:title="Stained Glass Ball"/>
      </v:shape>
    </w:pict>
  </w:numPicBullet>
  <w:numPicBullet w:numPicBulletId="1">
    <w:pict>
      <v:shape id="_x0000_i1406" type="#_x0000_t75" style="width:5.25pt;height:5.25pt" o:bullet="t">
        <v:imagedata r:id="rId2" o:title="Artboard 1"/>
      </v:shape>
    </w:pict>
  </w:numPicBullet>
  <w:numPicBullet w:numPicBulletId="2">
    <w:pict>
      <v:shape id="_x0000_i1407" type="#_x0000_t75" style="width:4.2pt;height:3.15pt" o:bullet="t">
        <v:imagedata r:id="rId3" o:title="Artboard 1 copy"/>
      </v:shape>
    </w:pict>
  </w:numPicBullet>
  <w:numPicBullet w:numPicBulletId="3">
    <w:pict>
      <v:shape id="_x0000_i1408" type="#_x0000_t75" style="width:14.2pt;height:14.2pt" o:bullet="t">
        <v:imagedata r:id="rId4" o:title="Artboard 1 copy 2"/>
      </v:shape>
    </w:pict>
  </w:numPicBullet>
  <w:numPicBullet w:numPicBulletId="4">
    <w:pict>
      <v:shape id="_x0000_i1409" type="#_x0000_t75" style="width:14.2pt;height:14.2pt" o:bullet="t">
        <v:imagedata r:id="rId5" o:title="Artboard 1 copy 3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C1985"/>
    <w:multiLevelType w:val="hybridMultilevel"/>
    <w:tmpl w:val="50C4D620"/>
    <w:lvl w:ilvl="0" w:tplc="965CEC3C">
      <w:start w:val="1"/>
      <w:numFmt w:val="bullet"/>
      <w:lvlText w:val=""/>
      <w:lvlPicBulletId w:val="1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D6D44"/>
    <w:multiLevelType w:val="hybridMultilevel"/>
    <w:tmpl w:val="4490C790"/>
    <w:lvl w:ilvl="0" w:tplc="2068BB46">
      <w:start w:val="1"/>
      <w:numFmt w:val="bullet"/>
      <w:lvlText w:val="o"/>
      <w:lvlJc w:val="left"/>
      <w:pPr>
        <w:ind w:left="454" w:hanging="45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80566"/>
    <w:multiLevelType w:val="hybridMultilevel"/>
    <w:tmpl w:val="895049E0"/>
    <w:lvl w:ilvl="0" w:tplc="06E82EA2">
      <w:start w:val="1"/>
      <w:numFmt w:val="bullet"/>
      <w:lvlText w:val="•"/>
      <w:lvlJc w:val="left"/>
      <w:pPr>
        <w:ind w:left="502" w:hanging="360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62E64"/>
    <w:multiLevelType w:val="hybridMultilevel"/>
    <w:tmpl w:val="F362B296"/>
    <w:lvl w:ilvl="0" w:tplc="AA447968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1206A"/>
    <w:multiLevelType w:val="hybridMultilevel"/>
    <w:tmpl w:val="9746C016"/>
    <w:lvl w:ilvl="0" w:tplc="3E860A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B160B"/>
    <w:multiLevelType w:val="hybridMultilevel"/>
    <w:tmpl w:val="8EA038F0"/>
    <w:lvl w:ilvl="0" w:tplc="5B9AB98A">
      <w:start w:val="1"/>
      <w:numFmt w:val="bullet"/>
      <w:lvlText w:val="•"/>
      <w:lvlJc w:val="left"/>
      <w:pPr>
        <w:ind w:left="425" w:hanging="283"/>
      </w:pPr>
      <w:rPr>
        <w:rFonts w:ascii="font55" w:hAnsi="font55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921B8"/>
    <w:multiLevelType w:val="hybridMultilevel"/>
    <w:tmpl w:val="ABCE871C"/>
    <w:lvl w:ilvl="0" w:tplc="466287E6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4224E"/>
    <w:multiLevelType w:val="hybridMultilevel"/>
    <w:tmpl w:val="83B42136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9" w15:restartNumberingAfterBreak="0">
    <w:nsid w:val="17973A15"/>
    <w:multiLevelType w:val="hybridMultilevel"/>
    <w:tmpl w:val="10DE82D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87675"/>
    <w:multiLevelType w:val="hybridMultilevel"/>
    <w:tmpl w:val="53240E12"/>
    <w:lvl w:ilvl="0" w:tplc="6172EBAC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36433"/>
    <w:multiLevelType w:val="hybridMultilevel"/>
    <w:tmpl w:val="A950EB44"/>
    <w:lvl w:ilvl="0" w:tplc="2C64825A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95879"/>
    <w:multiLevelType w:val="hybridMultilevel"/>
    <w:tmpl w:val="E800C4A8"/>
    <w:lvl w:ilvl="0" w:tplc="ADA63322">
      <w:start w:val="1"/>
      <w:numFmt w:val="bullet"/>
      <w:lvlText w:val=""/>
      <w:lvlPicBulletId w:val="4"/>
      <w:lvlJc w:val="left"/>
      <w:pPr>
        <w:ind w:left="1123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2B411780"/>
    <w:multiLevelType w:val="hybridMultilevel"/>
    <w:tmpl w:val="6974EEF6"/>
    <w:lvl w:ilvl="0" w:tplc="369A443E">
      <w:start w:val="1"/>
      <w:numFmt w:val="bullet"/>
      <w:lvlText w:val="•"/>
      <w:lvlJc w:val="left"/>
      <w:pPr>
        <w:ind w:left="510" w:hanging="2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F7B43"/>
    <w:multiLevelType w:val="hybridMultilevel"/>
    <w:tmpl w:val="273C7F88"/>
    <w:lvl w:ilvl="0" w:tplc="665A1E72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86D26"/>
    <w:multiLevelType w:val="hybridMultilevel"/>
    <w:tmpl w:val="101EA538"/>
    <w:lvl w:ilvl="0" w:tplc="C11A750C">
      <w:start w:val="1"/>
      <w:numFmt w:val="bullet"/>
      <w:lvlText w:val="•"/>
      <w:lvlJc w:val="left"/>
      <w:pPr>
        <w:ind w:left="1217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6" w15:restartNumberingAfterBreak="0">
    <w:nsid w:val="3059744A"/>
    <w:multiLevelType w:val="hybridMultilevel"/>
    <w:tmpl w:val="0BEA5074"/>
    <w:lvl w:ilvl="0" w:tplc="5D9452DE">
      <w:start w:val="1"/>
      <w:numFmt w:val="bullet"/>
      <w:lvlText w:val="o"/>
      <w:lvlJc w:val="left"/>
      <w:pPr>
        <w:ind w:left="454" w:hanging="39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01697"/>
    <w:multiLevelType w:val="hybridMultilevel"/>
    <w:tmpl w:val="B7A815B6"/>
    <w:lvl w:ilvl="0" w:tplc="6172EBAC">
      <w:start w:val="1"/>
      <w:numFmt w:val="bullet"/>
      <w:lvlText w:val="•"/>
      <w:lvlPicBulletId w:val="3"/>
      <w:lvlJc w:val="left"/>
      <w:pPr>
        <w:ind w:left="417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A40F5"/>
    <w:multiLevelType w:val="hybridMultilevel"/>
    <w:tmpl w:val="712C1CB8"/>
    <w:lvl w:ilvl="0" w:tplc="4C4A4138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9" w15:restartNumberingAfterBreak="0">
    <w:nsid w:val="36B15070"/>
    <w:multiLevelType w:val="hybridMultilevel"/>
    <w:tmpl w:val="26306B22"/>
    <w:lvl w:ilvl="0" w:tplc="4786317A">
      <w:start w:val="1"/>
      <w:numFmt w:val="bullet"/>
      <w:lvlText w:val="o"/>
      <w:lvlJc w:val="left"/>
      <w:pPr>
        <w:ind w:left="531" w:hanging="47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0" w15:restartNumberingAfterBreak="0">
    <w:nsid w:val="37D6515F"/>
    <w:multiLevelType w:val="hybridMultilevel"/>
    <w:tmpl w:val="EF4E31E2"/>
    <w:lvl w:ilvl="0" w:tplc="2CD0969E">
      <w:start w:val="1"/>
      <w:numFmt w:val="bullet"/>
      <w:lvlText w:val="•"/>
      <w:lvlJc w:val="left"/>
      <w:pPr>
        <w:ind w:left="454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1" w15:restartNumberingAfterBreak="0">
    <w:nsid w:val="38322310"/>
    <w:multiLevelType w:val="hybridMultilevel"/>
    <w:tmpl w:val="A70CE28E"/>
    <w:lvl w:ilvl="0" w:tplc="AA447968">
      <w:start w:val="1"/>
      <w:numFmt w:val="bullet"/>
      <w:lvlText w:val="•"/>
      <w:lvlJc w:val="left"/>
      <w:pPr>
        <w:ind w:left="72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63CAC"/>
    <w:multiLevelType w:val="hybridMultilevel"/>
    <w:tmpl w:val="9F424F26"/>
    <w:lvl w:ilvl="0" w:tplc="41140FAA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B5E6E"/>
    <w:multiLevelType w:val="hybridMultilevel"/>
    <w:tmpl w:val="E0C0C7B8"/>
    <w:lvl w:ilvl="0" w:tplc="C11A750C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F380F"/>
    <w:multiLevelType w:val="hybridMultilevel"/>
    <w:tmpl w:val="C98EE626"/>
    <w:lvl w:ilvl="0" w:tplc="665A1E72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91AB3"/>
    <w:multiLevelType w:val="hybridMultilevel"/>
    <w:tmpl w:val="153E553C"/>
    <w:lvl w:ilvl="0" w:tplc="3E860A0A">
      <w:start w:val="1"/>
      <w:numFmt w:val="bullet"/>
      <w:lvlText w:val=""/>
      <w:lvlPicBulletId w:val="3"/>
      <w:lvlJc w:val="left"/>
      <w:pPr>
        <w:ind w:left="417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25AC4"/>
    <w:multiLevelType w:val="hybridMultilevel"/>
    <w:tmpl w:val="DA1E65EA"/>
    <w:lvl w:ilvl="0" w:tplc="6172EBAC">
      <w:start w:val="1"/>
      <w:numFmt w:val="bullet"/>
      <w:lvlText w:val="•"/>
      <w:lvlPicBulletId w:val="3"/>
      <w:lvlJc w:val="left"/>
      <w:pPr>
        <w:ind w:left="417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448D5"/>
    <w:multiLevelType w:val="hybridMultilevel"/>
    <w:tmpl w:val="C4104F7C"/>
    <w:lvl w:ilvl="0" w:tplc="3B405386">
      <w:start w:val="1"/>
      <w:numFmt w:val="bullet"/>
      <w:lvlText w:val=""/>
      <w:lvlPicBulletId w:val="3"/>
      <w:lvlJc w:val="left"/>
      <w:pPr>
        <w:ind w:left="400" w:hanging="37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1321E"/>
    <w:multiLevelType w:val="hybridMultilevel"/>
    <w:tmpl w:val="C5D4FF3C"/>
    <w:lvl w:ilvl="0" w:tplc="6FEAE50C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E594D"/>
    <w:multiLevelType w:val="hybridMultilevel"/>
    <w:tmpl w:val="5D8E68DC"/>
    <w:lvl w:ilvl="0" w:tplc="2286EE1E">
      <w:start w:val="1"/>
      <w:numFmt w:val="bullet"/>
      <w:lvlText w:val=""/>
      <w:lvlPicBulletId w:val="3"/>
      <w:lvlJc w:val="left"/>
      <w:pPr>
        <w:ind w:left="397" w:hanging="34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42DD1"/>
    <w:multiLevelType w:val="hybridMultilevel"/>
    <w:tmpl w:val="B888E8DC"/>
    <w:lvl w:ilvl="0" w:tplc="6172EBAC">
      <w:start w:val="1"/>
      <w:numFmt w:val="bullet"/>
      <w:lvlText w:val="•"/>
      <w:lvlJc w:val="left"/>
      <w:pPr>
        <w:ind w:left="53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D0C39"/>
    <w:multiLevelType w:val="hybridMultilevel"/>
    <w:tmpl w:val="15E2FF48"/>
    <w:lvl w:ilvl="0" w:tplc="76367590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27F5B"/>
    <w:multiLevelType w:val="hybridMultilevel"/>
    <w:tmpl w:val="271CCBB8"/>
    <w:lvl w:ilvl="0" w:tplc="2CD0969E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391974"/>
    <w:multiLevelType w:val="hybridMultilevel"/>
    <w:tmpl w:val="72CEADE0"/>
    <w:lvl w:ilvl="0" w:tplc="2CD0969E">
      <w:start w:val="1"/>
      <w:numFmt w:val="bullet"/>
      <w:lvlText w:val="•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210D5"/>
    <w:multiLevelType w:val="hybridMultilevel"/>
    <w:tmpl w:val="BD04F66A"/>
    <w:lvl w:ilvl="0" w:tplc="2CD0969E">
      <w:start w:val="1"/>
      <w:numFmt w:val="bullet"/>
      <w:lvlText w:val="•"/>
      <w:lvlPicBulletId w:val="3"/>
      <w:lvlJc w:val="left"/>
      <w:pPr>
        <w:ind w:left="1120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E7D3B"/>
    <w:multiLevelType w:val="hybridMultilevel"/>
    <w:tmpl w:val="085AA698"/>
    <w:lvl w:ilvl="0" w:tplc="C11A750C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D79F6"/>
    <w:multiLevelType w:val="hybridMultilevel"/>
    <w:tmpl w:val="420E78A6"/>
    <w:lvl w:ilvl="0" w:tplc="3E860A0A">
      <w:start w:val="1"/>
      <w:numFmt w:val="bullet"/>
      <w:lvlText w:val=""/>
      <w:lvlPicBulletId w:val="3"/>
      <w:lvlJc w:val="left"/>
      <w:pPr>
        <w:ind w:left="388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D4DC9"/>
    <w:multiLevelType w:val="hybridMultilevel"/>
    <w:tmpl w:val="D27C7080"/>
    <w:lvl w:ilvl="0" w:tplc="D50CA39A">
      <w:start w:val="1"/>
      <w:numFmt w:val="bullet"/>
      <w:lvlText w:val="o"/>
      <w:lvlJc w:val="left"/>
      <w:pPr>
        <w:ind w:left="476" w:hanging="419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8" w15:restartNumberingAfterBreak="0">
    <w:nsid w:val="68B1221D"/>
    <w:multiLevelType w:val="hybridMultilevel"/>
    <w:tmpl w:val="C86A1960"/>
    <w:lvl w:ilvl="0" w:tplc="B4827AEA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60E55"/>
    <w:multiLevelType w:val="hybridMultilevel"/>
    <w:tmpl w:val="F08CD792"/>
    <w:lvl w:ilvl="0" w:tplc="C11A750C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273B0E"/>
    <w:multiLevelType w:val="hybridMultilevel"/>
    <w:tmpl w:val="A568F96C"/>
    <w:lvl w:ilvl="0" w:tplc="9580F144">
      <w:start w:val="1"/>
      <w:numFmt w:val="bullet"/>
      <w:lvlText w:val=""/>
      <w:lvlPicBulletId w:val="2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55E74"/>
    <w:multiLevelType w:val="hybridMultilevel"/>
    <w:tmpl w:val="8DDA6C3A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5289C"/>
    <w:multiLevelType w:val="hybridMultilevel"/>
    <w:tmpl w:val="363280A8"/>
    <w:lvl w:ilvl="0" w:tplc="FE1AD1D2">
      <w:start w:val="1"/>
      <w:numFmt w:val="bullet"/>
      <w:lvlText w:val="o"/>
      <w:lvlJc w:val="left"/>
      <w:pPr>
        <w:ind w:left="340" w:hanging="283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66E3F"/>
    <w:multiLevelType w:val="hybridMultilevel"/>
    <w:tmpl w:val="8E3617EA"/>
    <w:lvl w:ilvl="0" w:tplc="78AE0B9E">
      <w:start w:val="1"/>
      <w:numFmt w:val="bullet"/>
      <w:lvlText w:val="o"/>
      <w:lvlJc w:val="left"/>
      <w:pPr>
        <w:ind w:left="284" w:hanging="22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79798B"/>
    <w:multiLevelType w:val="hybridMultilevel"/>
    <w:tmpl w:val="1466F45E"/>
    <w:lvl w:ilvl="0" w:tplc="3E860A0A">
      <w:start w:val="1"/>
      <w:numFmt w:val="bullet"/>
      <w:lvlText w:val=""/>
      <w:lvlPicBulletId w:val="3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91B59"/>
    <w:multiLevelType w:val="hybridMultilevel"/>
    <w:tmpl w:val="B394ED26"/>
    <w:lvl w:ilvl="0" w:tplc="6172EBAC">
      <w:start w:val="1"/>
      <w:numFmt w:val="bullet"/>
      <w:lvlText w:val="•"/>
      <w:lvlPicBulletId w:val="3"/>
      <w:lvlJc w:val="left"/>
      <w:pPr>
        <w:ind w:left="417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A2F05"/>
    <w:multiLevelType w:val="hybridMultilevel"/>
    <w:tmpl w:val="203E7086"/>
    <w:lvl w:ilvl="0" w:tplc="2CD0969E">
      <w:start w:val="1"/>
      <w:numFmt w:val="bullet"/>
      <w:lvlText w:val="•"/>
      <w:lvlJc w:val="left"/>
      <w:pPr>
        <w:ind w:left="5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20"/>
  </w:num>
  <w:num w:numId="2">
    <w:abstractNumId w:val="20"/>
    <w:lvlOverride w:ilvl="0">
      <w:lvl w:ilvl="0" w:tplc="2CD0969E">
        <w:start w:val="1"/>
        <w:numFmt w:val="bullet"/>
        <w:lvlText w:val="•"/>
        <w:lvlJc w:val="left"/>
        <w:pPr>
          <w:ind w:left="39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B9A43828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A9A6580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05033C8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D78CB26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1F426ED2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5E7486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D41E17D8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D24547A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">
    <w:abstractNumId w:val="8"/>
  </w:num>
  <w:num w:numId="4">
    <w:abstractNumId w:val="8"/>
    <w:lvlOverride w:ilvl="0">
      <w:lvl w:ilvl="0" w:tplc="667C1FF0">
        <w:start w:val="1"/>
        <w:numFmt w:val="bullet"/>
        <w:lvlText w:val="•"/>
        <w:lvlJc w:val="left"/>
        <w:pPr>
          <w:ind w:left="45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7068D984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F200B4E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0FCA23D2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5687E82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2E2444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AAE6AF28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77A1F6A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15E1EEC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19"/>
  </w:num>
  <w:num w:numId="6">
    <w:abstractNumId w:val="41"/>
  </w:num>
  <w:num w:numId="7">
    <w:abstractNumId w:val="43"/>
  </w:num>
  <w:num w:numId="8">
    <w:abstractNumId w:val="38"/>
  </w:num>
  <w:num w:numId="9">
    <w:abstractNumId w:val="31"/>
  </w:num>
  <w:num w:numId="10">
    <w:abstractNumId w:val="2"/>
  </w:num>
  <w:num w:numId="11">
    <w:abstractNumId w:val="16"/>
  </w:num>
  <w:num w:numId="12">
    <w:abstractNumId w:val="42"/>
  </w:num>
  <w:num w:numId="13">
    <w:abstractNumId w:val="37"/>
  </w:num>
  <w:num w:numId="14">
    <w:abstractNumId w:val="22"/>
  </w:num>
  <w:num w:numId="15">
    <w:abstractNumId w:val="1"/>
  </w:num>
  <w:num w:numId="16">
    <w:abstractNumId w:val="40"/>
  </w:num>
  <w:num w:numId="17">
    <w:abstractNumId w:val="44"/>
  </w:num>
  <w:num w:numId="18">
    <w:abstractNumId w:val="29"/>
  </w:num>
  <w:num w:numId="19">
    <w:abstractNumId w:val="27"/>
  </w:num>
  <w:num w:numId="20">
    <w:abstractNumId w:val="36"/>
  </w:num>
  <w:num w:numId="21">
    <w:abstractNumId w:val="5"/>
  </w:num>
  <w:num w:numId="22">
    <w:abstractNumId w:val="25"/>
  </w:num>
  <w:num w:numId="23">
    <w:abstractNumId w:val="12"/>
  </w:num>
  <w:num w:numId="24">
    <w:abstractNumId w:val="34"/>
  </w:num>
  <w:num w:numId="25">
    <w:abstractNumId w:val="33"/>
  </w:num>
  <w:num w:numId="26">
    <w:abstractNumId w:val="46"/>
  </w:num>
  <w:num w:numId="27">
    <w:abstractNumId w:val="18"/>
  </w:num>
  <w:num w:numId="28">
    <w:abstractNumId w:val="45"/>
  </w:num>
  <w:num w:numId="29">
    <w:abstractNumId w:val="26"/>
  </w:num>
  <w:num w:numId="30">
    <w:abstractNumId w:val="17"/>
  </w:num>
  <w:num w:numId="31">
    <w:abstractNumId w:val="10"/>
  </w:num>
  <w:num w:numId="32">
    <w:abstractNumId w:val="7"/>
  </w:num>
  <w:num w:numId="33">
    <w:abstractNumId w:val="30"/>
  </w:num>
  <w:num w:numId="34">
    <w:abstractNumId w:val="35"/>
  </w:num>
  <w:num w:numId="35">
    <w:abstractNumId w:val="15"/>
  </w:num>
  <w:num w:numId="36">
    <w:abstractNumId w:val="39"/>
  </w:num>
  <w:num w:numId="37">
    <w:abstractNumId w:val="23"/>
  </w:num>
  <w:num w:numId="38">
    <w:abstractNumId w:val="28"/>
  </w:num>
  <w:num w:numId="39">
    <w:abstractNumId w:val="0"/>
  </w:num>
  <w:num w:numId="40">
    <w:abstractNumId w:val="13"/>
  </w:num>
  <w:num w:numId="41">
    <w:abstractNumId w:val="6"/>
  </w:num>
  <w:num w:numId="42">
    <w:abstractNumId w:val="9"/>
  </w:num>
  <w:num w:numId="43">
    <w:abstractNumId w:val="3"/>
  </w:num>
  <w:num w:numId="44">
    <w:abstractNumId w:val="14"/>
  </w:num>
  <w:num w:numId="45">
    <w:abstractNumId w:val="24"/>
  </w:num>
  <w:num w:numId="46">
    <w:abstractNumId w:val="32"/>
  </w:num>
  <w:num w:numId="47">
    <w:abstractNumId w:val="4"/>
  </w:num>
  <w:num w:numId="48">
    <w:abstractNumId w:val="21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D3"/>
    <w:rsid w:val="000059AF"/>
    <w:rsid w:val="00005ED6"/>
    <w:rsid w:val="00015B6D"/>
    <w:rsid w:val="000241C1"/>
    <w:rsid w:val="00030713"/>
    <w:rsid w:val="00034178"/>
    <w:rsid w:val="000479F4"/>
    <w:rsid w:val="00054D61"/>
    <w:rsid w:val="00063023"/>
    <w:rsid w:val="00063B9F"/>
    <w:rsid w:val="000737FF"/>
    <w:rsid w:val="00077CE0"/>
    <w:rsid w:val="00090213"/>
    <w:rsid w:val="000A3560"/>
    <w:rsid w:val="000B1B70"/>
    <w:rsid w:val="000C2231"/>
    <w:rsid w:val="000C32DE"/>
    <w:rsid w:val="000D5538"/>
    <w:rsid w:val="000E23E1"/>
    <w:rsid w:val="000F52ED"/>
    <w:rsid w:val="001000C0"/>
    <w:rsid w:val="001060AB"/>
    <w:rsid w:val="0011671F"/>
    <w:rsid w:val="0011686A"/>
    <w:rsid w:val="00124C57"/>
    <w:rsid w:val="00170BA3"/>
    <w:rsid w:val="00183A05"/>
    <w:rsid w:val="00192DD7"/>
    <w:rsid w:val="00192EF1"/>
    <w:rsid w:val="001932B1"/>
    <w:rsid w:val="001B0140"/>
    <w:rsid w:val="001B0864"/>
    <w:rsid w:val="001B7297"/>
    <w:rsid w:val="001C11CD"/>
    <w:rsid w:val="001C3525"/>
    <w:rsid w:val="001D1203"/>
    <w:rsid w:val="001F1070"/>
    <w:rsid w:val="001F6432"/>
    <w:rsid w:val="002174D5"/>
    <w:rsid w:val="002211CB"/>
    <w:rsid w:val="00234416"/>
    <w:rsid w:val="00236E3B"/>
    <w:rsid w:val="002923B0"/>
    <w:rsid w:val="0029462D"/>
    <w:rsid w:val="0029628B"/>
    <w:rsid w:val="002B6809"/>
    <w:rsid w:val="002C1559"/>
    <w:rsid w:val="002E7DF2"/>
    <w:rsid w:val="00302AD1"/>
    <w:rsid w:val="003030C6"/>
    <w:rsid w:val="00304052"/>
    <w:rsid w:val="00312716"/>
    <w:rsid w:val="003145CB"/>
    <w:rsid w:val="003201BC"/>
    <w:rsid w:val="00331DB7"/>
    <w:rsid w:val="00340333"/>
    <w:rsid w:val="00340936"/>
    <w:rsid w:val="00355D21"/>
    <w:rsid w:val="00386E1E"/>
    <w:rsid w:val="00387C38"/>
    <w:rsid w:val="003A1538"/>
    <w:rsid w:val="003A5C55"/>
    <w:rsid w:val="003A732B"/>
    <w:rsid w:val="003B1607"/>
    <w:rsid w:val="003B395B"/>
    <w:rsid w:val="004011FC"/>
    <w:rsid w:val="00417843"/>
    <w:rsid w:val="0042339E"/>
    <w:rsid w:val="0044177E"/>
    <w:rsid w:val="00461D02"/>
    <w:rsid w:val="00464A06"/>
    <w:rsid w:val="004810D4"/>
    <w:rsid w:val="004A1261"/>
    <w:rsid w:val="004A290A"/>
    <w:rsid w:val="004A3E3D"/>
    <w:rsid w:val="004A62D6"/>
    <w:rsid w:val="004C1148"/>
    <w:rsid w:val="004C7340"/>
    <w:rsid w:val="004E52E5"/>
    <w:rsid w:val="004F7FB1"/>
    <w:rsid w:val="005056E5"/>
    <w:rsid w:val="00510DEE"/>
    <w:rsid w:val="00511601"/>
    <w:rsid w:val="00515C31"/>
    <w:rsid w:val="005162CF"/>
    <w:rsid w:val="00517ABD"/>
    <w:rsid w:val="00544BD3"/>
    <w:rsid w:val="0055521E"/>
    <w:rsid w:val="005568D5"/>
    <w:rsid w:val="005634ED"/>
    <w:rsid w:val="00564B29"/>
    <w:rsid w:val="00573499"/>
    <w:rsid w:val="005A2407"/>
    <w:rsid w:val="005A6211"/>
    <w:rsid w:val="005B4D01"/>
    <w:rsid w:val="005C45C2"/>
    <w:rsid w:val="005D28D1"/>
    <w:rsid w:val="005D6D1B"/>
    <w:rsid w:val="005F7D53"/>
    <w:rsid w:val="006000B9"/>
    <w:rsid w:val="00607B8C"/>
    <w:rsid w:val="00630F3B"/>
    <w:rsid w:val="00643128"/>
    <w:rsid w:val="0064413F"/>
    <w:rsid w:val="0065188E"/>
    <w:rsid w:val="00660B17"/>
    <w:rsid w:val="00663DC8"/>
    <w:rsid w:val="006723C8"/>
    <w:rsid w:val="00683F1C"/>
    <w:rsid w:val="00686AEA"/>
    <w:rsid w:val="00690456"/>
    <w:rsid w:val="00695785"/>
    <w:rsid w:val="006977C4"/>
    <w:rsid w:val="006A246F"/>
    <w:rsid w:val="006D5FED"/>
    <w:rsid w:val="006E0335"/>
    <w:rsid w:val="006E1902"/>
    <w:rsid w:val="006E46EF"/>
    <w:rsid w:val="00703615"/>
    <w:rsid w:val="00706D25"/>
    <w:rsid w:val="0070776B"/>
    <w:rsid w:val="00713138"/>
    <w:rsid w:val="00734B94"/>
    <w:rsid w:val="00737976"/>
    <w:rsid w:val="00746C6E"/>
    <w:rsid w:val="00751412"/>
    <w:rsid w:val="00753605"/>
    <w:rsid w:val="007607FB"/>
    <w:rsid w:val="00767925"/>
    <w:rsid w:val="00767F0B"/>
    <w:rsid w:val="007A238A"/>
    <w:rsid w:val="007C0C9E"/>
    <w:rsid w:val="007D0D7B"/>
    <w:rsid w:val="007D2C9A"/>
    <w:rsid w:val="007F024B"/>
    <w:rsid w:val="007F4239"/>
    <w:rsid w:val="007F6D8D"/>
    <w:rsid w:val="007F6F0B"/>
    <w:rsid w:val="008071F3"/>
    <w:rsid w:val="008230FD"/>
    <w:rsid w:val="00835938"/>
    <w:rsid w:val="00864E7C"/>
    <w:rsid w:val="00871310"/>
    <w:rsid w:val="0088574B"/>
    <w:rsid w:val="008913D3"/>
    <w:rsid w:val="008925A7"/>
    <w:rsid w:val="008A65C2"/>
    <w:rsid w:val="008A7624"/>
    <w:rsid w:val="008B7328"/>
    <w:rsid w:val="008D64F6"/>
    <w:rsid w:val="008F7C5D"/>
    <w:rsid w:val="0090075B"/>
    <w:rsid w:val="009048FF"/>
    <w:rsid w:val="00907741"/>
    <w:rsid w:val="00910F2C"/>
    <w:rsid w:val="009133CC"/>
    <w:rsid w:val="00921744"/>
    <w:rsid w:val="00932908"/>
    <w:rsid w:val="0094252B"/>
    <w:rsid w:val="009631B0"/>
    <w:rsid w:val="0096537C"/>
    <w:rsid w:val="009726CF"/>
    <w:rsid w:val="00975C73"/>
    <w:rsid w:val="00984C68"/>
    <w:rsid w:val="00986C28"/>
    <w:rsid w:val="00991192"/>
    <w:rsid w:val="00992667"/>
    <w:rsid w:val="009A1511"/>
    <w:rsid w:val="009B13D3"/>
    <w:rsid w:val="009B6DC4"/>
    <w:rsid w:val="009C6E6B"/>
    <w:rsid w:val="009D5686"/>
    <w:rsid w:val="009E539C"/>
    <w:rsid w:val="009F4D0B"/>
    <w:rsid w:val="009F58EB"/>
    <w:rsid w:val="00A15E3E"/>
    <w:rsid w:val="00A22065"/>
    <w:rsid w:val="00A27DB5"/>
    <w:rsid w:val="00A31A90"/>
    <w:rsid w:val="00A344B0"/>
    <w:rsid w:val="00A40B87"/>
    <w:rsid w:val="00A43615"/>
    <w:rsid w:val="00A62955"/>
    <w:rsid w:val="00A74CA0"/>
    <w:rsid w:val="00A7598F"/>
    <w:rsid w:val="00A923F3"/>
    <w:rsid w:val="00A94EC8"/>
    <w:rsid w:val="00AA715F"/>
    <w:rsid w:val="00AB06EF"/>
    <w:rsid w:val="00AB3B0B"/>
    <w:rsid w:val="00AB3ED9"/>
    <w:rsid w:val="00AC25BB"/>
    <w:rsid w:val="00AC7B70"/>
    <w:rsid w:val="00AD4AC0"/>
    <w:rsid w:val="00AD58E9"/>
    <w:rsid w:val="00AE0230"/>
    <w:rsid w:val="00AE24DF"/>
    <w:rsid w:val="00AE6258"/>
    <w:rsid w:val="00AE69CA"/>
    <w:rsid w:val="00AF54BC"/>
    <w:rsid w:val="00AF590A"/>
    <w:rsid w:val="00B01E14"/>
    <w:rsid w:val="00B064BF"/>
    <w:rsid w:val="00B07E3E"/>
    <w:rsid w:val="00B144D4"/>
    <w:rsid w:val="00B21F2E"/>
    <w:rsid w:val="00B25047"/>
    <w:rsid w:val="00B26C40"/>
    <w:rsid w:val="00B36096"/>
    <w:rsid w:val="00B433E7"/>
    <w:rsid w:val="00B44CA6"/>
    <w:rsid w:val="00B536C9"/>
    <w:rsid w:val="00B608C4"/>
    <w:rsid w:val="00B62AF2"/>
    <w:rsid w:val="00B733A8"/>
    <w:rsid w:val="00B83984"/>
    <w:rsid w:val="00B84EE1"/>
    <w:rsid w:val="00BA5A66"/>
    <w:rsid w:val="00BA78DB"/>
    <w:rsid w:val="00BB0772"/>
    <w:rsid w:val="00BB28F2"/>
    <w:rsid w:val="00BC36C1"/>
    <w:rsid w:val="00BD30DD"/>
    <w:rsid w:val="00BD63E9"/>
    <w:rsid w:val="00C16176"/>
    <w:rsid w:val="00C24257"/>
    <w:rsid w:val="00C36004"/>
    <w:rsid w:val="00C373E8"/>
    <w:rsid w:val="00C3744D"/>
    <w:rsid w:val="00C51765"/>
    <w:rsid w:val="00C52289"/>
    <w:rsid w:val="00C77B20"/>
    <w:rsid w:val="00C803C8"/>
    <w:rsid w:val="00C9110C"/>
    <w:rsid w:val="00C97700"/>
    <w:rsid w:val="00CA1B60"/>
    <w:rsid w:val="00CA4C4B"/>
    <w:rsid w:val="00CA5D67"/>
    <w:rsid w:val="00CC59EB"/>
    <w:rsid w:val="00CD33BD"/>
    <w:rsid w:val="00CF762A"/>
    <w:rsid w:val="00D05644"/>
    <w:rsid w:val="00D17C56"/>
    <w:rsid w:val="00D26DD3"/>
    <w:rsid w:val="00D3067B"/>
    <w:rsid w:val="00D35E8E"/>
    <w:rsid w:val="00D46EA1"/>
    <w:rsid w:val="00D60979"/>
    <w:rsid w:val="00D60E92"/>
    <w:rsid w:val="00D81BC1"/>
    <w:rsid w:val="00D856F7"/>
    <w:rsid w:val="00D96A6B"/>
    <w:rsid w:val="00DA43E9"/>
    <w:rsid w:val="00DA4F22"/>
    <w:rsid w:val="00DA763E"/>
    <w:rsid w:val="00DB5DFF"/>
    <w:rsid w:val="00DB6369"/>
    <w:rsid w:val="00DC1E53"/>
    <w:rsid w:val="00DC4DB0"/>
    <w:rsid w:val="00DD16A1"/>
    <w:rsid w:val="00DD3181"/>
    <w:rsid w:val="00DF4ADA"/>
    <w:rsid w:val="00E00622"/>
    <w:rsid w:val="00E04466"/>
    <w:rsid w:val="00E10EB3"/>
    <w:rsid w:val="00E32CF1"/>
    <w:rsid w:val="00E4201A"/>
    <w:rsid w:val="00E4416C"/>
    <w:rsid w:val="00E464BF"/>
    <w:rsid w:val="00E70624"/>
    <w:rsid w:val="00E76BFC"/>
    <w:rsid w:val="00E81DE2"/>
    <w:rsid w:val="00E83E7A"/>
    <w:rsid w:val="00EB6FB4"/>
    <w:rsid w:val="00EB7DA6"/>
    <w:rsid w:val="00ED6AAC"/>
    <w:rsid w:val="00EE5403"/>
    <w:rsid w:val="00EE6D4D"/>
    <w:rsid w:val="00EF05C4"/>
    <w:rsid w:val="00F13EA8"/>
    <w:rsid w:val="00F24223"/>
    <w:rsid w:val="00F41A23"/>
    <w:rsid w:val="00F44695"/>
    <w:rsid w:val="00F51EE1"/>
    <w:rsid w:val="00F57EE7"/>
    <w:rsid w:val="00F67144"/>
    <w:rsid w:val="00F67CF8"/>
    <w:rsid w:val="00F83E46"/>
    <w:rsid w:val="00F8454A"/>
    <w:rsid w:val="00F921BB"/>
    <w:rsid w:val="00F9269B"/>
    <w:rsid w:val="00FB1807"/>
    <w:rsid w:val="00FC1A47"/>
    <w:rsid w:val="00FE6B1E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37FF3"/>
  <w15:docId w15:val="{069AC540-8334-5648-AB80-2390AC0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F2"/>
    <w:pPr>
      <w:spacing w:line="288" w:lineRule="auto"/>
    </w:pPr>
    <w:rPr>
      <w:rFonts w:ascii="Arial" w:hAnsi="Arial" w:cs="Arial"/>
      <w:color w:val="404040" w:themeColor="text1" w:themeTint="BF"/>
      <w:sz w:val="18"/>
      <w:szCs w:val="18"/>
      <w:lang w:val="en-US" w:eastAsia="en-US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7F024B"/>
    <w:pPr>
      <w:spacing w:after="100"/>
      <w:outlineLvl w:val="1"/>
    </w:pPr>
    <w:rPr>
      <w:rFonts w:ascii="Arial Narrow" w:hAnsi="Arial Narrow" w:cs="Arial"/>
      <w:b/>
      <w:b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line="220" w:lineRule="exact"/>
    </w:pPr>
    <w:rPr>
      <w:rFonts w:ascii="Arial" w:hAnsi="Arial" w:cs="Arial Unicode MS"/>
      <w:color w:val="000000"/>
      <w:sz w:val="18"/>
      <w:szCs w:val="18"/>
    </w:rPr>
  </w:style>
  <w:style w:type="paragraph" w:customStyle="1" w:styleId="Body">
    <w:name w:val="Body"/>
    <w:pPr>
      <w:spacing w:after="20"/>
    </w:pPr>
    <w:rPr>
      <w:rFonts w:ascii="Futura" w:hAnsi="Futura" w:cs="Arial Unicode MS"/>
      <w:color w:val="000000"/>
      <w:spacing w:val="35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3E7A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HeaderChar">
    <w:name w:val="Header Char"/>
    <w:basedOn w:val="DefaultParagraphFont"/>
    <w:link w:val="Header"/>
    <w:uiPriority w:val="99"/>
    <w:rsid w:val="00E83E7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83E7A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FooterChar">
    <w:name w:val="Footer Char"/>
    <w:basedOn w:val="DefaultParagraphFont"/>
    <w:link w:val="Footer"/>
    <w:uiPriority w:val="99"/>
    <w:rsid w:val="00E83E7A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F024B"/>
    <w:rPr>
      <w:rFonts w:ascii="Arial Narrow" w:hAnsi="Arial Narrow" w:cs="Arial"/>
      <w:b/>
      <w:bCs/>
      <w:color w:val="404040" w:themeColor="text1" w:themeTint="BF"/>
      <w:spacing w:val="35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1765"/>
    <w:pPr>
      <w:ind w:left="720"/>
      <w:contextualSpacing/>
    </w:pPr>
    <w:rPr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6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svg"/><Relationship Id="rId5" Type="http://schemas.openxmlformats.org/officeDocument/2006/relationships/webSettings" Target="webSettings.xml"/><Relationship Id="rId15" Type="http://schemas.openxmlformats.org/officeDocument/2006/relationships/image" Target="media/image13.sv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7.svg"/><Relationship Id="rId14" Type="http://schemas.openxmlformats.org/officeDocument/2006/relationships/image" Target="media/image12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ckwhite/Documents/FutureLearn/FL252%20CV%20templates%20for%20the%20blog/Word/DOTX/FL252_CV_template_data_analyst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179" normalizeH="0" baseline="0">
            <a:ln>
              <a:noFill/>
            </a:ln>
            <a:solidFill>
              <a:srgbClr val="000000"/>
            </a:solidFill>
            <a:effectLst/>
            <a:uFillTx/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41554B-81A4-D749-8BA9-A6498251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FL252_CV_template_data_analyst.dotx</Template>
  <TotalTime>109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Jack White</cp:lastModifiedBy>
  <cp:revision>153</cp:revision>
  <dcterms:created xsi:type="dcterms:W3CDTF">2020-07-31T15:14:00Z</dcterms:created>
  <dcterms:modified xsi:type="dcterms:W3CDTF">2020-08-10T09:36:00Z</dcterms:modified>
</cp:coreProperties>
</file>